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12E" w:rsidRDefault="0087712E" w:rsidP="000E279D">
      <w:pPr>
        <w:jc w:val="center"/>
        <w:rPr>
          <w:sz w:val="32"/>
          <w:szCs w:val="32"/>
        </w:rPr>
      </w:pPr>
      <w:r w:rsidRPr="000E279D">
        <w:rPr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3.25pt;height:484.5pt">
            <v:imagedata r:id="rId4" o:title=""/>
          </v:shape>
        </w:pict>
      </w:r>
    </w:p>
    <w:p w:rsidR="0087712E" w:rsidRPr="00F654F5" w:rsidRDefault="0087712E" w:rsidP="000E279D">
      <w:pPr>
        <w:jc w:val="center"/>
        <w:rPr>
          <w:sz w:val="32"/>
          <w:szCs w:val="32"/>
        </w:rPr>
      </w:pPr>
      <w:r w:rsidRPr="00F654F5">
        <w:rPr>
          <w:sz w:val="32"/>
          <w:szCs w:val="32"/>
        </w:rPr>
        <w:t>Муниципальное бюджетное общеобразовательное учреждение города Новосибирска</w:t>
      </w:r>
    </w:p>
    <w:p w:rsidR="0087712E" w:rsidRPr="00F654F5" w:rsidRDefault="0087712E" w:rsidP="005F4A20">
      <w:pPr>
        <w:jc w:val="center"/>
        <w:rPr>
          <w:sz w:val="32"/>
          <w:szCs w:val="32"/>
        </w:rPr>
      </w:pPr>
      <w:r w:rsidRPr="00F654F5">
        <w:rPr>
          <w:sz w:val="32"/>
          <w:szCs w:val="32"/>
        </w:rPr>
        <w:t>«Средняя общеобразовательная школа № 194»</w:t>
      </w:r>
    </w:p>
    <w:p w:rsidR="0087712E" w:rsidRPr="00F654F5" w:rsidRDefault="0087712E" w:rsidP="005F4A20">
      <w:pPr>
        <w:jc w:val="center"/>
        <w:rPr>
          <w:sz w:val="36"/>
          <w:szCs w:val="36"/>
        </w:rPr>
      </w:pPr>
    </w:p>
    <w:p w:rsidR="0087712E" w:rsidRPr="00F654F5" w:rsidRDefault="0087712E" w:rsidP="005F4A20">
      <w:pPr>
        <w:jc w:val="center"/>
        <w:rPr>
          <w:b/>
          <w:sz w:val="36"/>
          <w:szCs w:val="36"/>
        </w:rPr>
      </w:pPr>
    </w:p>
    <w:tbl>
      <w:tblPr>
        <w:tblW w:w="0" w:type="auto"/>
        <w:tblLook w:val="00A0"/>
      </w:tblPr>
      <w:tblGrid>
        <w:gridCol w:w="7393"/>
        <w:gridCol w:w="7393"/>
      </w:tblGrid>
      <w:tr w:rsidR="0087712E" w:rsidRPr="00F654F5" w:rsidTr="00A33945">
        <w:tc>
          <w:tcPr>
            <w:tcW w:w="7393" w:type="dxa"/>
          </w:tcPr>
          <w:p w:rsidR="0087712E" w:rsidRPr="00A33945" w:rsidRDefault="0087712E" w:rsidP="00F654F5">
            <w:pPr>
              <w:rPr>
                <w:sz w:val="32"/>
                <w:szCs w:val="32"/>
              </w:rPr>
            </w:pPr>
            <w:r w:rsidRPr="00A33945">
              <w:rPr>
                <w:sz w:val="32"/>
                <w:szCs w:val="32"/>
              </w:rPr>
              <w:t xml:space="preserve">Согласовано педагогическим советом </w:t>
            </w:r>
          </w:p>
          <w:p w:rsidR="0087712E" w:rsidRPr="00A33945" w:rsidRDefault="0087712E" w:rsidP="00F654F5">
            <w:pPr>
              <w:rPr>
                <w:sz w:val="32"/>
                <w:szCs w:val="32"/>
              </w:rPr>
            </w:pPr>
            <w:r w:rsidRPr="00A33945">
              <w:rPr>
                <w:sz w:val="32"/>
                <w:szCs w:val="32"/>
              </w:rPr>
              <w:t>Протокол от 04.06.2015г. № 12</w:t>
            </w:r>
          </w:p>
        </w:tc>
        <w:tc>
          <w:tcPr>
            <w:tcW w:w="7393" w:type="dxa"/>
          </w:tcPr>
          <w:p w:rsidR="0087712E" w:rsidRPr="00A33945" w:rsidRDefault="0087712E" w:rsidP="00A33945">
            <w:pPr>
              <w:jc w:val="right"/>
              <w:rPr>
                <w:sz w:val="32"/>
                <w:szCs w:val="32"/>
              </w:rPr>
            </w:pPr>
            <w:r w:rsidRPr="00A33945">
              <w:rPr>
                <w:sz w:val="32"/>
                <w:szCs w:val="32"/>
              </w:rPr>
              <w:t>УТВЕРЖДАЮ</w:t>
            </w:r>
          </w:p>
          <w:p w:rsidR="0087712E" w:rsidRPr="00A33945" w:rsidRDefault="0087712E" w:rsidP="00A33945">
            <w:pPr>
              <w:jc w:val="right"/>
              <w:rPr>
                <w:sz w:val="32"/>
                <w:szCs w:val="32"/>
              </w:rPr>
            </w:pPr>
            <w:r w:rsidRPr="00A33945">
              <w:rPr>
                <w:sz w:val="32"/>
                <w:szCs w:val="32"/>
              </w:rPr>
              <w:t>Директор _____________Т.С.Дегтярева</w:t>
            </w:r>
          </w:p>
          <w:p w:rsidR="0087712E" w:rsidRPr="00A33945" w:rsidRDefault="0087712E" w:rsidP="00A33945">
            <w:pPr>
              <w:jc w:val="right"/>
              <w:rPr>
                <w:sz w:val="32"/>
                <w:szCs w:val="32"/>
              </w:rPr>
            </w:pPr>
            <w:r w:rsidRPr="00A33945">
              <w:rPr>
                <w:sz w:val="32"/>
                <w:szCs w:val="32"/>
              </w:rPr>
              <w:t>Приказ от 31.08.2015г.</w:t>
            </w:r>
          </w:p>
        </w:tc>
      </w:tr>
    </w:tbl>
    <w:p w:rsidR="0087712E" w:rsidRDefault="0087712E" w:rsidP="005F4A20">
      <w:pPr>
        <w:jc w:val="center"/>
        <w:rPr>
          <w:b/>
        </w:rPr>
      </w:pPr>
    </w:p>
    <w:p w:rsidR="0087712E" w:rsidRDefault="0087712E" w:rsidP="005F4A20">
      <w:pPr>
        <w:jc w:val="center"/>
        <w:rPr>
          <w:b/>
        </w:rPr>
      </w:pPr>
    </w:p>
    <w:p w:rsidR="0087712E" w:rsidRDefault="0087712E" w:rsidP="00707B57">
      <w:pPr>
        <w:rPr>
          <w:b/>
          <w:sz w:val="56"/>
          <w:szCs w:val="56"/>
        </w:rPr>
      </w:pPr>
    </w:p>
    <w:p w:rsidR="0087712E" w:rsidRDefault="0087712E" w:rsidP="005F4A20">
      <w:pPr>
        <w:jc w:val="center"/>
        <w:rPr>
          <w:sz w:val="56"/>
          <w:szCs w:val="56"/>
        </w:rPr>
      </w:pPr>
      <w:r w:rsidRPr="00F654F5">
        <w:rPr>
          <w:b/>
          <w:sz w:val="56"/>
          <w:szCs w:val="56"/>
        </w:rPr>
        <w:t xml:space="preserve">Список учебников, </w:t>
      </w:r>
    </w:p>
    <w:p w:rsidR="0087712E" w:rsidRPr="00F654F5" w:rsidRDefault="0087712E" w:rsidP="00F654F5">
      <w:pPr>
        <w:jc w:val="center"/>
        <w:rPr>
          <w:sz w:val="32"/>
          <w:szCs w:val="32"/>
        </w:rPr>
      </w:pPr>
      <w:r w:rsidRPr="00F654F5">
        <w:rPr>
          <w:sz w:val="32"/>
          <w:szCs w:val="32"/>
        </w:rPr>
        <w:t>используемых при реализации имеющих государственную аккредитацию</w:t>
      </w:r>
    </w:p>
    <w:p w:rsidR="0087712E" w:rsidRPr="00F654F5" w:rsidRDefault="0087712E" w:rsidP="00F654F5">
      <w:pPr>
        <w:jc w:val="center"/>
        <w:rPr>
          <w:sz w:val="32"/>
          <w:szCs w:val="32"/>
        </w:rPr>
      </w:pPr>
      <w:r w:rsidRPr="00F654F5">
        <w:rPr>
          <w:sz w:val="32"/>
          <w:szCs w:val="32"/>
        </w:rPr>
        <w:t xml:space="preserve"> образовательных программ МБОУ СОШ № 194,</w:t>
      </w:r>
    </w:p>
    <w:p w:rsidR="0087712E" w:rsidRPr="00F654F5" w:rsidRDefault="0087712E" w:rsidP="00F654F5">
      <w:pPr>
        <w:jc w:val="center"/>
        <w:rPr>
          <w:sz w:val="32"/>
          <w:szCs w:val="32"/>
        </w:rPr>
      </w:pPr>
      <w:r w:rsidRPr="00F654F5">
        <w:rPr>
          <w:sz w:val="32"/>
          <w:szCs w:val="32"/>
        </w:rPr>
        <w:t xml:space="preserve">составленный в соответствии с федеральным перечнем учебников, </w:t>
      </w:r>
    </w:p>
    <w:p w:rsidR="0087712E" w:rsidRDefault="0087712E" w:rsidP="00F654F5">
      <w:pPr>
        <w:jc w:val="center"/>
        <w:rPr>
          <w:sz w:val="32"/>
          <w:szCs w:val="32"/>
        </w:rPr>
      </w:pPr>
      <w:r w:rsidRPr="00F654F5">
        <w:rPr>
          <w:sz w:val="32"/>
          <w:szCs w:val="32"/>
        </w:rPr>
        <w:t xml:space="preserve">рекомендованных (допущенных) Министерством образования и науки Российской Федерации </w:t>
      </w:r>
    </w:p>
    <w:p w:rsidR="0087712E" w:rsidRDefault="0087712E" w:rsidP="00F654F5">
      <w:pPr>
        <w:jc w:val="center"/>
        <w:rPr>
          <w:sz w:val="32"/>
          <w:szCs w:val="32"/>
        </w:rPr>
      </w:pPr>
      <w:r w:rsidRPr="00F654F5">
        <w:rPr>
          <w:sz w:val="32"/>
          <w:szCs w:val="32"/>
        </w:rPr>
        <w:t xml:space="preserve">к </w:t>
      </w:r>
      <w:r>
        <w:rPr>
          <w:sz w:val="32"/>
          <w:szCs w:val="32"/>
        </w:rPr>
        <w:t>использованию в образовательном процессе в общеобразовательных учреждениях,</w:t>
      </w:r>
    </w:p>
    <w:p w:rsidR="0087712E" w:rsidRPr="00F654F5" w:rsidRDefault="0087712E" w:rsidP="00F654F5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Pr="00744DC5">
        <w:rPr>
          <w:b/>
          <w:sz w:val="32"/>
          <w:szCs w:val="32"/>
        </w:rPr>
        <w:t>на 2015-2016 учебный год</w:t>
      </w:r>
      <w:r>
        <w:rPr>
          <w:sz w:val="32"/>
          <w:szCs w:val="32"/>
        </w:rPr>
        <w:t>, приказ от 31.03.2014г. № 253, приказ от 08.06.2015г. № 576</w:t>
      </w:r>
    </w:p>
    <w:p w:rsidR="0087712E" w:rsidRPr="00512310" w:rsidRDefault="0087712E" w:rsidP="005F4A20">
      <w:pPr>
        <w:jc w:val="center"/>
        <w:rPr>
          <w:b/>
          <w:sz w:val="32"/>
          <w:szCs w:val="32"/>
        </w:rPr>
      </w:pPr>
    </w:p>
    <w:p w:rsidR="0087712E" w:rsidRPr="00512310" w:rsidRDefault="0087712E" w:rsidP="005F4A20">
      <w:pPr>
        <w:jc w:val="center"/>
        <w:rPr>
          <w:b/>
          <w:sz w:val="32"/>
          <w:szCs w:val="32"/>
        </w:rPr>
      </w:pPr>
    </w:p>
    <w:p w:rsidR="0087712E" w:rsidRPr="00512310" w:rsidRDefault="0087712E" w:rsidP="005F4A20">
      <w:pPr>
        <w:jc w:val="center"/>
        <w:rPr>
          <w:b/>
          <w:sz w:val="32"/>
          <w:szCs w:val="32"/>
        </w:rPr>
      </w:pPr>
    </w:p>
    <w:p w:rsidR="0087712E" w:rsidRPr="00512310" w:rsidRDefault="0087712E" w:rsidP="00512310">
      <w:pPr>
        <w:rPr>
          <w:b/>
          <w:sz w:val="32"/>
          <w:szCs w:val="32"/>
        </w:rPr>
      </w:pPr>
    </w:p>
    <w:p w:rsidR="0087712E" w:rsidRPr="00512310" w:rsidRDefault="0087712E" w:rsidP="00512310">
      <w:pPr>
        <w:jc w:val="center"/>
        <w:rPr>
          <w:sz w:val="32"/>
          <w:szCs w:val="32"/>
        </w:rPr>
      </w:pPr>
      <w:r w:rsidRPr="00512310">
        <w:rPr>
          <w:sz w:val="32"/>
          <w:szCs w:val="32"/>
        </w:rPr>
        <w:t>Новосибирск - 2015</w:t>
      </w:r>
    </w:p>
    <w:p w:rsidR="0087712E" w:rsidRDefault="0087712E" w:rsidP="005F4A20">
      <w:pPr>
        <w:jc w:val="center"/>
        <w:rPr>
          <w:b/>
        </w:rPr>
      </w:pPr>
    </w:p>
    <w:p w:rsidR="0087712E" w:rsidRDefault="0087712E" w:rsidP="005F4A20">
      <w:pPr>
        <w:jc w:val="center"/>
        <w:rPr>
          <w:b/>
        </w:rPr>
      </w:pPr>
    </w:p>
    <w:p w:rsidR="0087712E" w:rsidRDefault="0087712E" w:rsidP="005F4A20">
      <w:pPr>
        <w:jc w:val="center"/>
        <w:rPr>
          <w:b/>
        </w:rPr>
      </w:pPr>
    </w:p>
    <w:p w:rsidR="0087712E" w:rsidRDefault="0087712E" w:rsidP="005F4A20">
      <w:pPr>
        <w:jc w:val="center"/>
        <w:rPr>
          <w:b/>
        </w:rPr>
      </w:pPr>
    </w:p>
    <w:p w:rsidR="0087712E" w:rsidRPr="005F4A20" w:rsidRDefault="0087712E" w:rsidP="005F4A20">
      <w:pPr>
        <w:jc w:val="center"/>
        <w:rPr>
          <w:b/>
          <w:sz w:val="96"/>
          <w:szCs w:val="96"/>
        </w:rPr>
      </w:pPr>
      <w:r w:rsidRPr="00316073">
        <w:rPr>
          <w:b/>
        </w:rPr>
        <w:t>1</w:t>
      </w:r>
      <w:r w:rsidRPr="00B86ADE">
        <w:rPr>
          <w:b/>
        </w:rPr>
        <w:t xml:space="preserve"> классы</w:t>
      </w:r>
      <w:r>
        <w:rPr>
          <w:b/>
        </w:rPr>
        <w:t>. «Школа России»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2"/>
        <w:gridCol w:w="11481"/>
      </w:tblGrid>
      <w:tr w:rsidR="0087712E" w:rsidRPr="00B86ADE" w:rsidTr="00986E12">
        <w:tc>
          <w:tcPr>
            <w:tcW w:w="2802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Русский язык</w:t>
            </w:r>
          </w:p>
        </w:tc>
        <w:tc>
          <w:tcPr>
            <w:tcW w:w="11481" w:type="dxa"/>
          </w:tcPr>
          <w:p w:rsidR="0087712E" w:rsidRDefault="0087712E" w:rsidP="00B86ADE">
            <w:pPr>
              <w:spacing w:before="120"/>
            </w:pPr>
            <w:r>
              <w:t>Горецкий В. Г. Азбука. В 2 ч. Просвещение</w:t>
            </w:r>
          </w:p>
          <w:p w:rsidR="0087712E" w:rsidRPr="00B86ADE" w:rsidRDefault="0087712E" w:rsidP="00F8017B">
            <w:pPr>
              <w:spacing w:before="120"/>
            </w:pPr>
            <w:r>
              <w:t>Канакина В. П., Горецкая В. Г. Русский язык. Просвещение</w:t>
            </w:r>
          </w:p>
        </w:tc>
      </w:tr>
      <w:tr w:rsidR="0087712E" w:rsidRPr="00B86ADE" w:rsidTr="00986E12">
        <w:tc>
          <w:tcPr>
            <w:tcW w:w="2802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Литературное чтение</w:t>
            </w:r>
          </w:p>
        </w:tc>
        <w:tc>
          <w:tcPr>
            <w:tcW w:w="11481" w:type="dxa"/>
          </w:tcPr>
          <w:p w:rsidR="0087712E" w:rsidRPr="00B86ADE" w:rsidRDefault="0087712E" w:rsidP="00B86ADE">
            <w:pPr>
              <w:spacing w:before="120"/>
            </w:pPr>
            <w:r w:rsidRPr="00B86ADE">
              <w:t xml:space="preserve">Климанова Л. Ф., Горецкий В. Г., </w:t>
            </w:r>
            <w:r>
              <w:t>Виноградская Л. А.</w:t>
            </w:r>
            <w:r w:rsidRPr="00B86ADE">
              <w:t xml:space="preserve"> Литературное чтение. 1 класс. Учебник в двух частях. Просвещение</w:t>
            </w:r>
          </w:p>
          <w:p w:rsidR="0087712E" w:rsidRPr="00B86ADE" w:rsidRDefault="0087712E" w:rsidP="00F8017B">
            <w:pPr>
              <w:spacing w:before="120"/>
            </w:pPr>
            <w:r w:rsidRPr="00B86ADE">
              <w:t>Бойкина М. В., Виноградская Л. А. Литературное чтение. Рабочая тетрадь. 1 класс</w:t>
            </w:r>
            <w:r>
              <w:t>. Просвещение</w:t>
            </w:r>
          </w:p>
        </w:tc>
      </w:tr>
      <w:tr w:rsidR="0087712E" w:rsidRPr="00B86ADE" w:rsidTr="00986E12">
        <w:tc>
          <w:tcPr>
            <w:tcW w:w="2802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Математика</w:t>
            </w:r>
          </w:p>
        </w:tc>
        <w:tc>
          <w:tcPr>
            <w:tcW w:w="11481" w:type="dxa"/>
          </w:tcPr>
          <w:p w:rsidR="0087712E" w:rsidRPr="00B86ADE" w:rsidRDefault="0087712E" w:rsidP="00F8017B">
            <w:pPr>
              <w:spacing w:before="120"/>
            </w:pPr>
            <w:r w:rsidRPr="00B86ADE">
              <w:t>Моро М.И.,  Волкова С.И., Степанова С.В. и др. Математика Учебник в дв</w:t>
            </w:r>
            <w:r>
              <w:t>ух частях. 1 класс. Просвещение</w:t>
            </w:r>
            <w:r w:rsidRPr="00B86ADE">
              <w:t xml:space="preserve"> Моро М.И., Волкова С.И. Математика. Рабочая тетрадь. 1 класс. В двух частях</w:t>
            </w:r>
            <w:r>
              <w:t>. Просвещение</w:t>
            </w:r>
          </w:p>
        </w:tc>
      </w:tr>
      <w:tr w:rsidR="0087712E" w:rsidRPr="00B86ADE" w:rsidTr="00986E12">
        <w:tc>
          <w:tcPr>
            <w:tcW w:w="2802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Окружающий мир</w:t>
            </w:r>
          </w:p>
        </w:tc>
        <w:tc>
          <w:tcPr>
            <w:tcW w:w="11481" w:type="dxa"/>
          </w:tcPr>
          <w:p w:rsidR="0087712E" w:rsidRPr="00B86ADE" w:rsidRDefault="0087712E" w:rsidP="00B86ADE">
            <w:pPr>
              <w:spacing w:before="120"/>
            </w:pPr>
            <w:r w:rsidRPr="00B86ADE">
              <w:t>Плешаков А.А. Окружающий мир. Учебник. 1 класс. Просвещение</w:t>
            </w:r>
          </w:p>
          <w:p w:rsidR="0087712E" w:rsidRPr="00B86ADE" w:rsidRDefault="0087712E" w:rsidP="00F8017B">
            <w:pPr>
              <w:spacing w:before="120"/>
            </w:pPr>
            <w:r w:rsidRPr="00B86ADE">
              <w:t>Плешаков А.А. Окружающий мир. Рабочая тетрадь. 1 класс. Просвещение</w:t>
            </w:r>
          </w:p>
        </w:tc>
      </w:tr>
      <w:tr w:rsidR="0087712E" w:rsidRPr="00B86ADE" w:rsidTr="00986E12">
        <w:tc>
          <w:tcPr>
            <w:tcW w:w="2802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Технология</w:t>
            </w:r>
          </w:p>
        </w:tc>
        <w:tc>
          <w:tcPr>
            <w:tcW w:w="11481" w:type="dxa"/>
          </w:tcPr>
          <w:p w:rsidR="0087712E" w:rsidRPr="00B86ADE" w:rsidRDefault="0087712E" w:rsidP="00F8017B">
            <w:pPr>
              <w:spacing w:before="120"/>
            </w:pPr>
            <w:r>
              <w:t>Роговцева Н.И., Богданова Н.В., Фрейтаг И.П. Технология. 1 класс. Просвещение</w:t>
            </w:r>
          </w:p>
        </w:tc>
      </w:tr>
      <w:tr w:rsidR="0087712E" w:rsidRPr="00B86ADE" w:rsidTr="00986E12">
        <w:tc>
          <w:tcPr>
            <w:tcW w:w="2802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ИЗО</w:t>
            </w:r>
          </w:p>
        </w:tc>
        <w:tc>
          <w:tcPr>
            <w:tcW w:w="11481" w:type="dxa"/>
          </w:tcPr>
          <w:p w:rsidR="0087712E" w:rsidRPr="00B86ADE" w:rsidRDefault="0087712E" w:rsidP="00707B57">
            <w:pPr>
              <w:spacing w:before="120"/>
            </w:pPr>
            <w:r>
              <w:t xml:space="preserve">Неменская Л.А. (под редакцией Неменского Б.М.). Изобразительное искусство. 1 класс. </w:t>
            </w:r>
          </w:p>
        </w:tc>
      </w:tr>
      <w:tr w:rsidR="0087712E" w:rsidRPr="00B86ADE" w:rsidTr="00986E12">
        <w:tc>
          <w:tcPr>
            <w:tcW w:w="2802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Музыка</w:t>
            </w:r>
          </w:p>
        </w:tc>
        <w:tc>
          <w:tcPr>
            <w:tcW w:w="11481" w:type="dxa"/>
          </w:tcPr>
          <w:p w:rsidR="0087712E" w:rsidRPr="00B86ADE" w:rsidRDefault="0087712E" w:rsidP="00B86ADE">
            <w:pPr>
              <w:spacing w:before="120"/>
            </w:pPr>
            <w:r w:rsidRPr="00B86ADE">
              <w:t>Критская Е. Д., Сергеева Г. П., Шмагина Т. С. Музыка. Учебник. 1 класс</w:t>
            </w:r>
            <w:r>
              <w:t>. Просвещение</w:t>
            </w:r>
          </w:p>
          <w:p w:rsidR="0087712E" w:rsidRPr="00B86ADE" w:rsidRDefault="0087712E" w:rsidP="00F8017B">
            <w:pPr>
              <w:spacing w:before="120"/>
            </w:pPr>
            <w:r w:rsidRPr="00B86ADE">
              <w:t>Критская Е. Д., Сергеева Г. П., Шмагина Т. С. Музыка. Рабочая</w:t>
            </w:r>
            <w:r>
              <w:t xml:space="preserve"> тетрадь. 1 класс. Просвещение</w:t>
            </w:r>
          </w:p>
        </w:tc>
      </w:tr>
      <w:tr w:rsidR="0087712E" w:rsidRPr="00B86ADE" w:rsidTr="00986E12">
        <w:tc>
          <w:tcPr>
            <w:tcW w:w="2802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Физкультура</w:t>
            </w:r>
          </w:p>
        </w:tc>
        <w:tc>
          <w:tcPr>
            <w:tcW w:w="11481" w:type="dxa"/>
          </w:tcPr>
          <w:p w:rsidR="0087712E" w:rsidRPr="00B86ADE" w:rsidRDefault="0087712E" w:rsidP="00F8017B">
            <w:pPr>
              <w:spacing w:before="120"/>
            </w:pPr>
            <w:r w:rsidRPr="00B86ADE">
              <w:t>В. И. Лях. Физическая культура. Учебник. 1-4 кл. Просвещение</w:t>
            </w:r>
          </w:p>
        </w:tc>
      </w:tr>
    </w:tbl>
    <w:p w:rsidR="0087712E" w:rsidRDefault="0087712E" w:rsidP="00B86ADE">
      <w:pPr>
        <w:jc w:val="center"/>
        <w:rPr>
          <w:b/>
        </w:rPr>
      </w:pPr>
    </w:p>
    <w:p w:rsidR="0087712E" w:rsidRDefault="0087712E" w:rsidP="00B86ADE">
      <w:pPr>
        <w:jc w:val="center"/>
        <w:rPr>
          <w:b/>
        </w:rPr>
      </w:pPr>
    </w:p>
    <w:p w:rsidR="0087712E" w:rsidRDefault="0087712E" w:rsidP="00B86ADE">
      <w:pPr>
        <w:jc w:val="center"/>
        <w:rPr>
          <w:b/>
        </w:rPr>
      </w:pPr>
    </w:p>
    <w:p w:rsidR="0087712E" w:rsidRDefault="0087712E" w:rsidP="00B86ADE">
      <w:pPr>
        <w:jc w:val="center"/>
        <w:rPr>
          <w:b/>
        </w:rPr>
      </w:pPr>
    </w:p>
    <w:p w:rsidR="0087712E" w:rsidRDefault="0087712E" w:rsidP="00B86ADE">
      <w:pPr>
        <w:jc w:val="center"/>
        <w:rPr>
          <w:b/>
        </w:rPr>
      </w:pPr>
    </w:p>
    <w:p w:rsidR="0087712E" w:rsidRDefault="0087712E" w:rsidP="00B86ADE">
      <w:pPr>
        <w:jc w:val="center"/>
        <w:rPr>
          <w:b/>
        </w:rPr>
      </w:pPr>
    </w:p>
    <w:p w:rsidR="0087712E" w:rsidRDefault="0087712E" w:rsidP="00B86ADE">
      <w:pPr>
        <w:jc w:val="center"/>
        <w:rPr>
          <w:b/>
        </w:rPr>
      </w:pPr>
    </w:p>
    <w:p w:rsidR="0087712E" w:rsidRDefault="0087712E" w:rsidP="00B86ADE">
      <w:pPr>
        <w:jc w:val="center"/>
        <w:rPr>
          <w:b/>
        </w:rPr>
      </w:pPr>
    </w:p>
    <w:p w:rsidR="0087712E" w:rsidRDefault="0087712E" w:rsidP="00B86ADE">
      <w:pPr>
        <w:jc w:val="center"/>
        <w:rPr>
          <w:b/>
        </w:rPr>
      </w:pPr>
    </w:p>
    <w:p w:rsidR="0087712E" w:rsidRDefault="0087712E" w:rsidP="00B86ADE">
      <w:pPr>
        <w:jc w:val="center"/>
        <w:rPr>
          <w:b/>
        </w:rPr>
      </w:pPr>
    </w:p>
    <w:p w:rsidR="0087712E" w:rsidRDefault="0087712E" w:rsidP="00B86ADE">
      <w:pPr>
        <w:jc w:val="center"/>
        <w:rPr>
          <w:b/>
        </w:rPr>
      </w:pPr>
    </w:p>
    <w:p w:rsidR="0087712E" w:rsidRDefault="0087712E" w:rsidP="00B86ADE">
      <w:pPr>
        <w:jc w:val="center"/>
        <w:rPr>
          <w:b/>
        </w:rPr>
      </w:pPr>
    </w:p>
    <w:p w:rsidR="0087712E" w:rsidRDefault="0087712E" w:rsidP="00B86ADE">
      <w:pPr>
        <w:jc w:val="center"/>
        <w:rPr>
          <w:b/>
        </w:rPr>
      </w:pPr>
    </w:p>
    <w:p w:rsidR="0087712E" w:rsidRDefault="0087712E" w:rsidP="00B86ADE">
      <w:pPr>
        <w:jc w:val="center"/>
        <w:rPr>
          <w:b/>
        </w:rPr>
      </w:pPr>
    </w:p>
    <w:p w:rsidR="0087712E" w:rsidRPr="00B86ADE" w:rsidRDefault="0087712E" w:rsidP="00B86ADE">
      <w:pPr>
        <w:jc w:val="center"/>
        <w:rPr>
          <w:b/>
        </w:rPr>
      </w:pPr>
      <w:r>
        <w:rPr>
          <w:b/>
        </w:rPr>
        <w:t xml:space="preserve">2 </w:t>
      </w:r>
      <w:r w:rsidRPr="00B86ADE">
        <w:rPr>
          <w:b/>
        </w:rPr>
        <w:t>классы</w:t>
      </w:r>
      <w:r>
        <w:rPr>
          <w:b/>
        </w:rPr>
        <w:t>. «Школа России»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60"/>
        <w:gridCol w:w="11623"/>
      </w:tblGrid>
      <w:tr w:rsidR="0087712E" w:rsidRPr="00B86ADE" w:rsidTr="00F86EC2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Русский язык</w:t>
            </w:r>
          </w:p>
        </w:tc>
        <w:tc>
          <w:tcPr>
            <w:tcW w:w="11623" w:type="dxa"/>
          </w:tcPr>
          <w:p w:rsidR="0087712E" w:rsidRDefault="0087712E" w:rsidP="00B86ADE">
            <w:pPr>
              <w:spacing w:before="100"/>
            </w:pPr>
            <w:r w:rsidRPr="00E64D8A">
              <w:t xml:space="preserve">Канакина В. </w:t>
            </w:r>
            <w:r>
              <w:t>П., Горецкий В. Г. Русский язык. Учебник. 2 класс.</w:t>
            </w:r>
            <w:r w:rsidRPr="00E64D8A">
              <w:t xml:space="preserve"> В 2 ч.</w:t>
            </w:r>
            <w:r>
              <w:t xml:space="preserve"> Просвещение</w:t>
            </w:r>
          </w:p>
          <w:p w:rsidR="0087712E" w:rsidRPr="00B86ADE" w:rsidRDefault="0087712E" w:rsidP="00F8017B">
            <w:pPr>
              <w:spacing w:before="100"/>
            </w:pPr>
            <w:r w:rsidRPr="004B1A57">
              <w:t>Канакина В. П</w:t>
            </w:r>
            <w:r>
              <w:t>. Русский язык: Рабочая тетрадь. 2 класс.</w:t>
            </w:r>
            <w:r w:rsidRPr="004B1A57">
              <w:t xml:space="preserve"> В 2 ч.</w:t>
            </w:r>
            <w:r>
              <w:t xml:space="preserve"> Просвещение</w:t>
            </w:r>
          </w:p>
        </w:tc>
      </w:tr>
      <w:tr w:rsidR="0087712E" w:rsidRPr="00B86ADE" w:rsidTr="00F86EC2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Литературное чтение</w:t>
            </w:r>
          </w:p>
        </w:tc>
        <w:tc>
          <w:tcPr>
            <w:tcW w:w="11623" w:type="dxa"/>
          </w:tcPr>
          <w:p w:rsidR="0087712E" w:rsidRDefault="0087712E" w:rsidP="00B86ADE">
            <w:pPr>
              <w:spacing w:before="100"/>
            </w:pPr>
            <w:r w:rsidRPr="006A4AA6">
              <w:t>Л. Ф. Климанова, В. Г. Горецкий, М. В. Голованова Литературное чтение: У</w:t>
            </w:r>
            <w:r>
              <w:t>чебник. 2 класс. В 2 </w:t>
            </w:r>
            <w:r w:rsidRPr="006A4AA6">
              <w:t>ч</w:t>
            </w:r>
            <w:r>
              <w:t>астях</w:t>
            </w:r>
            <w:r w:rsidRPr="006A4AA6">
              <w:t>.</w:t>
            </w:r>
            <w:r>
              <w:t xml:space="preserve"> Просвещение</w:t>
            </w:r>
          </w:p>
          <w:p w:rsidR="0087712E" w:rsidRPr="00B86ADE" w:rsidRDefault="0087712E" w:rsidP="00F8017B">
            <w:pPr>
              <w:spacing w:before="100"/>
            </w:pPr>
            <w:r w:rsidRPr="006A4AA6">
              <w:t>Бойкина М. В.,</w:t>
            </w:r>
            <w:r>
              <w:t xml:space="preserve"> </w:t>
            </w:r>
            <w:r w:rsidRPr="006A4AA6">
              <w:t>Виноградская Л. А. Литературное чтение</w:t>
            </w:r>
            <w:r>
              <w:t>.</w:t>
            </w:r>
            <w:r w:rsidRPr="006A4AA6">
              <w:t xml:space="preserve"> Рабочая тетрадь. 2 кл</w:t>
            </w:r>
            <w:r>
              <w:t>асс</w:t>
            </w:r>
            <w:r w:rsidRPr="006A4AA6">
              <w:t>.</w:t>
            </w:r>
            <w:r>
              <w:t xml:space="preserve"> Просвещение</w:t>
            </w:r>
          </w:p>
        </w:tc>
      </w:tr>
      <w:tr w:rsidR="0087712E" w:rsidRPr="00B86ADE" w:rsidTr="00F86EC2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Математика</w:t>
            </w:r>
          </w:p>
        </w:tc>
        <w:tc>
          <w:tcPr>
            <w:tcW w:w="11623" w:type="dxa"/>
          </w:tcPr>
          <w:p w:rsidR="0087712E" w:rsidRDefault="0087712E" w:rsidP="00B86ADE">
            <w:pPr>
              <w:spacing w:before="100"/>
            </w:pPr>
            <w:r w:rsidRPr="00304C2E">
              <w:t xml:space="preserve">Моро М. И., Бантова М. А., Бельтюкова </w:t>
            </w:r>
            <w:r>
              <w:t>Г. В. и др. Математика: Учебник. 2 класс.</w:t>
            </w:r>
            <w:r w:rsidRPr="00304C2E">
              <w:t xml:space="preserve"> В 2 ч.</w:t>
            </w:r>
            <w:r>
              <w:t xml:space="preserve"> Просвещение</w:t>
            </w:r>
          </w:p>
          <w:p w:rsidR="0087712E" w:rsidRPr="00B86ADE" w:rsidRDefault="0087712E" w:rsidP="00F8017B">
            <w:pPr>
              <w:spacing w:before="100"/>
            </w:pPr>
            <w:r w:rsidRPr="00304C2E">
              <w:t>Моро М. И., Волкова С. И. Матем</w:t>
            </w:r>
            <w:r>
              <w:t>атика: Рабочая тетрадь. 2 класс.</w:t>
            </w:r>
            <w:r w:rsidRPr="00304C2E">
              <w:t xml:space="preserve"> В 2 ч</w:t>
            </w:r>
            <w:r>
              <w:t>астях. Просвещение</w:t>
            </w:r>
          </w:p>
        </w:tc>
      </w:tr>
      <w:tr w:rsidR="0087712E" w:rsidRPr="00B86ADE" w:rsidTr="00F86EC2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Окружающий мир</w:t>
            </w:r>
          </w:p>
        </w:tc>
        <w:tc>
          <w:tcPr>
            <w:tcW w:w="11623" w:type="dxa"/>
          </w:tcPr>
          <w:p w:rsidR="0087712E" w:rsidRPr="00B86ADE" w:rsidRDefault="0087712E" w:rsidP="00B86ADE">
            <w:pPr>
              <w:spacing w:before="100"/>
            </w:pPr>
            <w:r>
              <w:t xml:space="preserve">Плешаков А. А. </w:t>
            </w:r>
            <w:r w:rsidRPr="00B86ADE">
              <w:t>Окружаю</w:t>
            </w:r>
            <w:r>
              <w:t>щий мир. Учебник. 2 класс. В 2</w:t>
            </w:r>
            <w:r w:rsidRPr="00B86ADE">
              <w:t xml:space="preserve"> частях.</w:t>
            </w:r>
            <w:r>
              <w:t xml:space="preserve"> Просвещение</w:t>
            </w:r>
          </w:p>
          <w:p w:rsidR="0087712E" w:rsidRPr="00B86ADE" w:rsidRDefault="0087712E" w:rsidP="00F8017B">
            <w:pPr>
              <w:spacing w:before="100"/>
            </w:pPr>
            <w:r w:rsidRPr="00B86ADE">
              <w:t>Плешаков А. А</w:t>
            </w:r>
            <w:r>
              <w:t xml:space="preserve">. </w:t>
            </w:r>
            <w:r w:rsidRPr="00B86ADE">
              <w:t>Окружающий мир.</w:t>
            </w:r>
            <w:r>
              <w:t xml:space="preserve"> Рабочая тетрадь. 2 класс. В 2</w:t>
            </w:r>
            <w:r w:rsidRPr="00B86ADE">
              <w:t xml:space="preserve"> частях. Просвещение</w:t>
            </w:r>
          </w:p>
        </w:tc>
      </w:tr>
      <w:tr w:rsidR="0087712E" w:rsidRPr="00B86ADE" w:rsidTr="00F86EC2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Английский язык</w:t>
            </w:r>
          </w:p>
        </w:tc>
        <w:tc>
          <w:tcPr>
            <w:tcW w:w="11623" w:type="dxa"/>
          </w:tcPr>
          <w:p w:rsidR="0087712E" w:rsidRPr="00B86ADE" w:rsidRDefault="0087712E" w:rsidP="00B86ADE">
            <w:pPr>
              <w:spacing w:before="100"/>
            </w:pPr>
            <w:r w:rsidRPr="00B86ADE">
              <w:t>Быкова Н.И., Дули Д., Поспелова М.Д. и др. Английский язык.  Учебник. 2 класс.</w:t>
            </w:r>
            <w:r>
              <w:t xml:space="preserve"> Просвещение</w:t>
            </w:r>
          </w:p>
          <w:p w:rsidR="0087712E" w:rsidRPr="00B86ADE" w:rsidRDefault="0087712E" w:rsidP="00F8017B">
            <w:pPr>
              <w:spacing w:before="100"/>
            </w:pPr>
            <w:r w:rsidRPr="00B86ADE">
              <w:t>Быкова Н.И., Дули Д., Поспелова М.Д. и др. Английский язык.  Рабочая тетрадь. 2 класс. Просвещение</w:t>
            </w:r>
          </w:p>
        </w:tc>
      </w:tr>
      <w:tr w:rsidR="0087712E" w:rsidRPr="00B86ADE" w:rsidTr="00F86EC2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>
              <w:t>Немецкий язык</w:t>
            </w:r>
          </w:p>
        </w:tc>
        <w:tc>
          <w:tcPr>
            <w:tcW w:w="11623" w:type="dxa"/>
          </w:tcPr>
          <w:p w:rsidR="0087712E" w:rsidRDefault="0087712E" w:rsidP="00B86ADE">
            <w:pPr>
              <w:spacing w:before="100"/>
            </w:pPr>
            <w:r w:rsidRPr="008B78D3">
              <w:t>Бим И. Л., Рыжова Л. И. Немецки</w:t>
            </w:r>
            <w:r>
              <w:t>й язык. Учебник. 2 класс. В 2 частях. Просвещение</w:t>
            </w:r>
          </w:p>
          <w:p w:rsidR="0087712E" w:rsidRPr="00B86ADE" w:rsidRDefault="0087712E" w:rsidP="00F8017B">
            <w:pPr>
              <w:spacing w:before="100"/>
            </w:pPr>
            <w:r w:rsidRPr="008B78D3">
              <w:t>Бим И. Л., Рыжова Л. И.</w:t>
            </w:r>
            <w:r>
              <w:t xml:space="preserve"> Немецкий язык. Рабочая тетрадь. 2 класс.</w:t>
            </w:r>
            <w:r w:rsidRPr="008B78D3">
              <w:t xml:space="preserve"> В 2 ч</w:t>
            </w:r>
            <w:r>
              <w:t>астях</w:t>
            </w:r>
            <w:r w:rsidRPr="008B78D3">
              <w:t>.</w:t>
            </w:r>
            <w:r>
              <w:t xml:space="preserve"> Просвещение</w:t>
            </w:r>
          </w:p>
        </w:tc>
      </w:tr>
      <w:tr w:rsidR="0087712E" w:rsidRPr="00B86ADE" w:rsidTr="00F86EC2">
        <w:tc>
          <w:tcPr>
            <w:tcW w:w="2660" w:type="dxa"/>
            <w:vAlign w:val="center"/>
          </w:tcPr>
          <w:p w:rsidR="0087712E" w:rsidRDefault="0087712E" w:rsidP="00B86ADE">
            <w:pPr>
              <w:jc w:val="center"/>
            </w:pPr>
            <w:r>
              <w:t>Музыка</w:t>
            </w:r>
          </w:p>
        </w:tc>
        <w:tc>
          <w:tcPr>
            <w:tcW w:w="11623" w:type="dxa"/>
          </w:tcPr>
          <w:p w:rsidR="0087712E" w:rsidRPr="00B86ADE" w:rsidRDefault="0087712E" w:rsidP="008B78D3">
            <w:pPr>
              <w:spacing w:before="120"/>
            </w:pPr>
            <w:r w:rsidRPr="00B86ADE">
              <w:t xml:space="preserve">Критская Е. Д., Сергеева Г. П., Шмагина Т. С. Музыка. Учебник. </w:t>
            </w:r>
            <w:r>
              <w:t>2</w:t>
            </w:r>
            <w:r w:rsidRPr="00B86ADE">
              <w:t xml:space="preserve"> класс</w:t>
            </w:r>
            <w:r>
              <w:t>. Просвещение</w:t>
            </w:r>
          </w:p>
          <w:p w:rsidR="0087712E" w:rsidRPr="00B86ADE" w:rsidRDefault="0087712E" w:rsidP="00F8017B">
            <w:pPr>
              <w:spacing w:before="100"/>
            </w:pPr>
            <w:r w:rsidRPr="00B86ADE">
              <w:t>Критская Е. Д., Сергеева Г. П., Шмагина Т. С. Музыка. Рабочая</w:t>
            </w:r>
            <w:r>
              <w:t xml:space="preserve"> тетрадь. 2 класс. Просвещение</w:t>
            </w:r>
          </w:p>
        </w:tc>
      </w:tr>
      <w:tr w:rsidR="0087712E" w:rsidRPr="00B86ADE" w:rsidTr="00F86EC2">
        <w:tc>
          <w:tcPr>
            <w:tcW w:w="2660" w:type="dxa"/>
            <w:vAlign w:val="center"/>
          </w:tcPr>
          <w:p w:rsidR="0087712E" w:rsidRDefault="0087712E" w:rsidP="00B86ADE">
            <w:pPr>
              <w:jc w:val="center"/>
            </w:pPr>
            <w:r>
              <w:t>Физкультура</w:t>
            </w:r>
          </w:p>
        </w:tc>
        <w:tc>
          <w:tcPr>
            <w:tcW w:w="11623" w:type="dxa"/>
          </w:tcPr>
          <w:p w:rsidR="0087712E" w:rsidRPr="00B86ADE" w:rsidRDefault="0087712E" w:rsidP="00F8017B">
            <w:pPr>
              <w:spacing w:before="100"/>
            </w:pPr>
            <w:r w:rsidRPr="00B86ADE">
              <w:t>В. И. Лях. Физическая культура. Учебник. 1-4 кл. Просвещение</w:t>
            </w:r>
          </w:p>
        </w:tc>
      </w:tr>
      <w:tr w:rsidR="0087712E" w:rsidRPr="00B86ADE" w:rsidTr="00F86EC2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Технология</w:t>
            </w:r>
          </w:p>
        </w:tc>
        <w:tc>
          <w:tcPr>
            <w:tcW w:w="11623" w:type="dxa"/>
          </w:tcPr>
          <w:p w:rsidR="0087712E" w:rsidRPr="00B86ADE" w:rsidRDefault="0087712E" w:rsidP="00773C88">
            <w:pPr>
              <w:spacing w:before="120"/>
            </w:pPr>
            <w:r>
              <w:t>Роговцева Н.И., Богданова Н.В., Добромыслова Н.В. Технология. 2 класс. Просвещение</w:t>
            </w:r>
          </w:p>
        </w:tc>
      </w:tr>
      <w:tr w:rsidR="0087712E" w:rsidRPr="00B86ADE" w:rsidTr="00F86EC2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ИЗО</w:t>
            </w:r>
          </w:p>
        </w:tc>
        <w:tc>
          <w:tcPr>
            <w:tcW w:w="11623" w:type="dxa"/>
          </w:tcPr>
          <w:p w:rsidR="0087712E" w:rsidRPr="00B86ADE" w:rsidRDefault="0087712E" w:rsidP="00794CF6">
            <w:pPr>
              <w:spacing w:before="120"/>
            </w:pPr>
            <w:r>
              <w:t xml:space="preserve">Коротеева Е.И. (под редакцией Неменского Б.М.). Изобразительное искусство. 2 класс. </w:t>
            </w:r>
          </w:p>
        </w:tc>
      </w:tr>
    </w:tbl>
    <w:p w:rsidR="0087712E" w:rsidRPr="00B86ADE" w:rsidRDefault="0087712E" w:rsidP="00B86ADE"/>
    <w:p w:rsidR="0087712E" w:rsidRDefault="0087712E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87712E" w:rsidRPr="00B86ADE" w:rsidRDefault="0087712E" w:rsidP="00B86ADE">
      <w:pPr>
        <w:jc w:val="center"/>
        <w:rPr>
          <w:b/>
        </w:rPr>
      </w:pPr>
      <w:r>
        <w:rPr>
          <w:b/>
        </w:rPr>
        <w:t xml:space="preserve">3 </w:t>
      </w:r>
      <w:r w:rsidRPr="00B86ADE">
        <w:rPr>
          <w:b/>
        </w:rPr>
        <w:t>класс</w:t>
      </w:r>
      <w:r>
        <w:rPr>
          <w:b/>
        </w:rPr>
        <w:t>ы. «Школа России»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2"/>
        <w:gridCol w:w="11481"/>
      </w:tblGrid>
      <w:tr w:rsidR="0087712E" w:rsidRPr="00B86ADE" w:rsidTr="00986E12">
        <w:tc>
          <w:tcPr>
            <w:tcW w:w="2802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Русский язык</w:t>
            </w:r>
          </w:p>
        </w:tc>
        <w:tc>
          <w:tcPr>
            <w:tcW w:w="11481" w:type="dxa"/>
          </w:tcPr>
          <w:p w:rsidR="0087712E" w:rsidRDefault="0087712E" w:rsidP="00DF5FC5">
            <w:pPr>
              <w:spacing w:before="100"/>
            </w:pPr>
            <w:r w:rsidRPr="00E64D8A">
              <w:t xml:space="preserve">Канакина В. </w:t>
            </w:r>
            <w:r>
              <w:t>П., Горецкий В. Г. Русский язык. Учебник. 3 класс.</w:t>
            </w:r>
            <w:r w:rsidRPr="00E64D8A">
              <w:t xml:space="preserve"> В 2 ч</w:t>
            </w:r>
            <w:r>
              <w:t>астях</w:t>
            </w:r>
            <w:r w:rsidRPr="00E64D8A">
              <w:t>.</w:t>
            </w:r>
            <w:r>
              <w:t xml:space="preserve"> Просвещение</w:t>
            </w:r>
          </w:p>
          <w:p w:rsidR="0087712E" w:rsidRPr="00B86ADE" w:rsidRDefault="0087712E" w:rsidP="00F8017B">
            <w:pPr>
              <w:spacing w:before="20"/>
            </w:pPr>
            <w:r w:rsidRPr="004B1A57">
              <w:t>Канакина В. П</w:t>
            </w:r>
            <w:r>
              <w:t>. Русский язык: Рабочая тетрадь. 3 класс.</w:t>
            </w:r>
            <w:r w:rsidRPr="004B1A57">
              <w:t xml:space="preserve"> В 2 ч</w:t>
            </w:r>
            <w:r>
              <w:t>астях</w:t>
            </w:r>
            <w:r w:rsidRPr="004B1A57">
              <w:t>.</w:t>
            </w:r>
            <w:r>
              <w:t xml:space="preserve"> Просвещение</w:t>
            </w:r>
          </w:p>
        </w:tc>
      </w:tr>
      <w:tr w:rsidR="0087712E" w:rsidRPr="00B86ADE" w:rsidTr="00986E12">
        <w:tc>
          <w:tcPr>
            <w:tcW w:w="2802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Литературное чтение</w:t>
            </w:r>
          </w:p>
        </w:tc>
        <w:tc>
          <w:tcPr>
            <w:tcW w:w="11481" w:type="dxa"/>
          </w:tcPr>
          <w:p w:rsidR="0087712E" w:rsidRDefault="0087712E" w:rsidP="00ED0AE2">
            <w:pPr>
              <w:spacing w:before="100"/>
            </w:pPr>
            <w:r w:rsidRPr="006A4AA6">
              <w:t>Л. Ф. Климанова, В. Г. Горецкий, М. В. Голованова Литературное чтение: У</w:t>
            </w:r>
            <w:r>
              <w:t>чебник. 3 класс. В 2 </w:t>
            </w:r>
            <w:r w:rsidRPr="006A4AA6">
              <w:t>ч</w:t>
            </w:r>
            <w:r>
              <w:t>астях</w:t>
            </w:r>
            <w:r w:rsidRPr="006A4AA6">
              <w:t>.</w:t>
            </w:r>
            <w:r>
              <w:t xml:space="preserve"> Просвещение</w:t>
            </w:r>
          </w:p>
          <w:p w:rsidR="0087712E" w:rsidRPr="00B86ADE" w:rsidRDefault="0087712E" w:rsidP="00F8017B">
            <w:pPr>
              <w:spacing w:before="20"/>
            </w:pPr>
            <w:r w:rsidRPr="006A4AA6">
              <w:t>Бойкина М. В.,</w:t>
            </w:r>
            <w:r>
              <w:t xml:space="preserve"> </w:t>
            </w:r>
            <w:r w:rsidRPr="006A4AA6">
              <w:t>Виноградская Л. А. Литературное чтение</w:t>
            </w:r>
            <w:r>
              <w:t>.</w:t>
            </w:r>
            <w:r w:rsidRPr="006A4AA6">
              <w:t xml:space="preserve"> Рабочая тетрадь. </w:t>
            </w:r>
            <w:r>
              <w:t>3</w:t>
            </w:r>
            <w:r w:rsidRPr="006A4AA6">
              <w:t xml:space="preserve"> кл</w:t>
            </w:r>
            <w:r>
              <w:t>асс</w:t>
            </w:r>
            <w:r w:rsidRPr="006A4AA6">
              <w:t>.</w:t>
            </w:r>
            <w:r>
              <w:t xml:space="preserve"> Просвещение</w:t>
            </w:r>
          </w:p>
        </w:tc>
      </w:tr>
      <w:tr w:rsidR="0087712E" w:rsidRPr="00B86ADE" w:rsidTr="00986E12">
        <w:tc>
          <w:tcPr>
            <w:tcW w:w="2802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Математика</w:t>
            </w:r>
          </w:p>
        </w:tc>
        <w:tc>
          <w:tcPr>
            <w:tcW w:w="11481" w:type="dxa"/>
          </w:tcPr>
          <w:p w:rsidR="0087712E" w:rsidRDefault="0087712E" w:rsidP="00ED0AE2">
            <w:pPr>
              <w:spacing w:before="100"/>
            </w:pPr>
            <w:r w:rsidRPr="00304C2E">
              <w:t xml:space="preserve">Моро М. И., Бантова М. А., Бельтюкова </w:t>
            </w:r>
            <w:r>
              <w:t>Г. В. и др. Математика: Учебник. 3 класс.</w:t>
            </w:r>
            <w:r w:rsidRPr="00304C2E">
              <w:t xml:space="preserve"> В 2 ч</w:t>
            </w:r>
            <w:r>
              <w:t>астях</w:t>
            </w:r>
            <w:r w:rsidRPr="00304C2E">
              <w:t>.</w:t>
            </w:r>
            <w:r>
              <w:t xml:space="preserve"> Просвещение</w:t>
            </w:r>
          </w:p>
          <w:p w:rsidR="0087712E" w:rsidRPr="00B86ADE" w:rsidRDefault="0087712E" w:rsidP="00F8017B">
            <w:pPr>
              <w:spacing w:before="20"/>
            </w:pPr>
            <w:r w:rsidRPr="00304C2E">
              <w:t>Моро М. И., Волкова С. И. Матем</w:t>
            </w:r>
            <w:r>
              <w:t>атика: Рабочая тетрадь. 3 класс.</w:t>
            </w:r>
            <w:r w:rsidRPr="00304C2E">
              <w:t xml:space="preserve"> В 2 ч</w:t>
            </w:r>
            <w:r>
              <w:t>астях. Просвещение</w:t>
            </w:r>
          </w:p>
        </w:tc>
      </w:tr>
      <w:tr w:rsidR="0087712E" w:rsidRPr="00B86ADE" w:rsidTr="00986E12">
        <w:tc>
          <w:tcPr>
            <w:tcW w:w="2802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Окружающий мир</w:t>
            </w:r>
          </w:p>
        </w:tc>
        <w:tc>
          <w:tcPr>
            <w:tcW w:w="11481" w:type="dxa"/>
          </w:tcPr>
          <w:p w:rsidR="0087712E" w:rsidRPr="00B86ADE" w:rsidRDefault="0087712E" w:rsidP="00ED0AE2">
            <w:pPr>
              <w:spacing w:before="100"/>
            </w:pPr>
            <w:r>
              <w:t xml:space="preserve">Плешаков А. А. </w:t>
            </w:r>
            <w:r w:rsidRPr="00B86ADE">
              <w:t>Окружаю</w:t>
            </w:r>
            <w:r>
              <w:t>щий мир. Учебник. 3 класс. В 2</w:t>
            </w:r>
            <w:r w:rsidRPr="00B86ADE">
              <w:t xml:space="preserve"> частях.</w:t>
            </w:r>
            <w:r>
              <w:t xml:space="preserve"> Просвещение</w:t>
            </w:r>
          </w:p>
          <w:p w:rsidR="0087712E" w:rsidRPr="00B86ADE" w:rsidRDefault="0087712E" w:rsidP="00F8017B">
            <w:pPr>
              <w:spacing w:before="20"/>
            </w:pPr>
            <w:r w:rsidRPr="00B86ADE">
              <w:t>Плешаков А. А</w:t>
            </w:r>
            <w:r>
              <w:t xml:space="preserve">. </w:t>
            </w:r>
            <w:r w:rsidRPr="00B86ADE">
              <w:t>Окружающий мир.</w:t>
            </w:r>
            <w:r>
              <w:t xml:space="preserve"> Рабочая тетрадь. 3 класс. В 2</w:t>
            </w:r>
            <w:r w:rsidRPr="00B86ADE">
              <w:t xml:space="preserve"> частях. Просвещение</w:t>
            </w:r>
          </w:p>
        </w:tc>
      </w:tr>
      <w:tr w:rsidR="0087712E" w:rsidRPr="00B86ADE" w:rsidTr="00986E12">
        <w:tc>
          <w:tcPr>
            <w:tcW w:w="2802" w:type="dxa"/>
            <w:vAlign w:val="center"/>
          </w:tcPr>
          <w:p w:rsidR="0087712E" w:rsidRPr="00B86ADE" w:rsidRDefault="0087712E" w:rsidP="00B86ADE">
            <w:pPr>
              <w:jc w:val="center"/>
            </w:pPr>
            <w:r>
              <w:t>Английски</w:t>
            </w:r>
            <w:r w:rsidRPr="00B86ADE">
              <w:t>й язык</w:t>
            </w:r>
          </w:p>
        </w:tc>
        <w:tc>
          <w:tcPr>
            <w:tcW w:w="11481" w:type="dxa"/>
          </w:tcPr>
          <w:p w:rsidR="0087712E" w:rsidRPr="00B86ADE" w:rsidRDefault="0087712E" w:rsidP="00B86ADE">
            <w:pPr>
              <w:spacing w:before="20"/>
            </w:pPr>
            <w:r w:rsidRPr="00B86ADE">
              <w:t>Быкова Н.И., Дули Д., Поспелова М.Д. и др. Английский язык.  Учебник. 3 класс.</w:t>
            </w:r>
            <w:r>
              <w:t xml:space="preserve"> Просвещение</w:t>
            </w:r>
          </w:p>
          <w:p w:rsidR="0087712E" w:rsidRPr="00B86ADE" w:rsidRDefault="0087712E" w:rsidP="00F8017B">
            <w:pPr>
              <w:spacing w:before="20"/>
            </w:pPr>
            <w:r w:rsidRPr="00B86ADE">
              <w:t>Быкова Н.И., Дули Д., Поспелова М.Д. и др. Английский язык.  Рабочая тетрадь. 3 класс. Просвещение</w:t>
            </w:r>
          </w:p>
        </w:tc>
      </w:tr>
      <w:tr w:rsidR="0087712E" w:rsidRPr="00B86ADE" w:rsidTr="00986E12">
        <w:tc>
          <w:tcPr>
            <w:tcW w:w="2802" w:type="dxa"/>
            <w:vAlign w:val="center"/>
          </w:tcPr>
          <w:p w:rsidR="0087712E" w:rsidRDefault="0087712E" w:rsidP="00B86ADE">
            <w:pPr>
              <w:jc w:val="center"/>
            </w:pPr>
            <w:r>
              <w:t>Музыка</w:t>
            </w:r>
          </w:p>
        </w:tc>
        <w:tc>
          <w:tcPr>
            <w:tcW w:w="11481" w:type="dxa"/>
          </w:tcPr>
          <w:p w:rsidR="0087712E" w:rsidRPr="00B86ADE" w:rsidRDefault="0087712E" w:rsidP="00F1130E">
            <w:pPr>
              <w:spacing w:before="120"/>
            </w:pPr>
            <w:r w:rsidRPr="00B86ADE">
              <w:t xml:space="preserve">Критская Е. Д., Сергеева Г. П., Шмагина Т. С. Музыка. Учебник. </w:t>
            </w:r>
            <w:r>
              <w:t>3</w:t>
            </w:r>
            <w:r w:rsidRPr="00B86ADE">
              <w:t xml:space="preserve"> класс</w:t>
            </w:r>
            <w:r>
              <w:t>. Просвещение</w:t>
            </w:r>
          </w:p>
          <w:p w:rsidR="0087712E" w:rsidRPr="00B86ADE" w:rsidRDefault="0087712E" w:rsidP="00F8017B">
            <w:pPr>
              <w:spacing w:before="20"/>
            </w:pPr>
            <w:r w:rsidRPr="00B86ADE">
              <w:t>Критская Е. Д., Сергеева Г. П., Шмагина Т. С. Музыка. Рабочая</w:t>
            </w:r>
            <w:r>
              <w:t xml:space="preserve"> тетрадь. 3 класс. Просвещение</w:t>
            </w:r>
          </w:p>
        </w:tc>
      </w:tr>
      <w:tr w:rsidR="0087712E" w:rsidRPr="00B86ADE" w:rsidTr="00986E12">
        <w:tc>
          <w:tcPr>
            <w:tcW w:w="2802" w:type="dxa"/>
            <w:vAlign w:val="center"/>
          </w:tcPr>
          <w:p w:rsidR="0087712E" w:rsidRDefault="0087712E" w:rsidP="00B86ADE">
            <w:pPr>
              <w:jc w:val="center"/>
            </w:pPr>
            <w:r>
              <w:t>Физкультура</w:t>
            </w:r>
          </w:p>
        </w:tc>
        <w:tc>
          <w:tcPr>
            <w:tcW w:w="11481" w:type="dxa"/>
          </w:tcPr>
          <w:p w:rsidR="0087712E" w:rsidRPr="00B86ADE" w:rsidRDefault="0087712E" w:rsidP="00F8017B">
            <w:pPr>
              <w:spacing w:before="20"/>
            </w:pPr>
            <w:r w:rsidRPr="00B86ADE">
              <w:t>В. И. Лях. Физическая культура. Учебник. 1-4 кл. Просвещение</w:t>
            </w:r>
          </w:p>
        </w:tc>
      </w:tr>
      <w:tr w:rsidR="0087712E" w:rsidRPr="00B86ADE" w:rsidTr="00986E12">
        <w:tc>
          <w:tcPr>
            <w:tcW w:w="2802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Технология</w:t>
            </w:r>
          </w:p>
        </w:tc>
        <w:tc>
          <w:tcPr>
            <w:tcW w:w="11481" w:type="dxa"/>
          </w:tcPr>
          <w:p w:rsidR="0087712E" w:rsidRPr="00B86ADE" w:rsidRDefault="0087712E" w:rsidP="001B4D2A">
            <w:pPr>
              <w:spacing w:before="120"/>
            </w:pPr>
            <w:r>
              <w:t>Роговцева Н.И., Богданова Н.В., Добромыслова Н.В. Технология. 3 класс. Просвещение</w:t>
            </w:r>
          </w:p>
        </w:tc>
      </w:tr>
      <w:tr w:rsidR="0087712E" w:rsidRPr="00B86ADE" w:rsidTr="00986E12">
        <w:tc>
          <w:tcPr>
            <w:tcW w:w="2802" w:type="dxa"/>
            <w:vAlign w:val="center"/>
          </w:tcPr>
          <w:p w:rsidR="0087712E" w:rsidRPr="00B86ADE" w:rsidRDefault="0087712E" w:rsidP="00514E90">
            <w:pPr>
              <w:spacing w:before="120"/>
            </w:pPr>
            <w:r w:rsidRPr="00B86ADE">
              <w:t>ИЗО</w:t>
            </w:r>
          </w:p>
        </w:tc>
        <w:tc>
          <w:tcPr>
            <w:tcW w:w="11481" w:type="dxa"/>
          </w:tcPr>
          <w:p w:rsidR="0087712E" w:rsidRPr="00B86ADE" w:rsidRDefault="0087712E" w:rsidP="00794CF6">
            <w:pPr>
              <w:spacing w:before="120"/>
            </w:pPr>
            <w:r>
              <w:t xml:space="preserve">Горяева Н.А. (под редакцией Неменского Б.М.). Изобразительное искусство. 3 класс. </w:t>
            </w:r>
          </w:p>
        </w:tc>
      </w:tr>
    </w:tbl>
    <w:p w:rsidR="0087712E" w:rsidRDefault="0087712E" w:rsidP="00B86ADE">
      <w:pPr>
        <w:jc w:val="center"/>
        <w:rPr>
          <w:b/>
        </w:rPr>
      </w:pPr>
    </w:p>
    <w:p w:rsidR="0087712E" w:rsidRDefault="0087712E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87712E" w:rsidRPr="00B86ADE" w:rsidRDefault="0087712E" w:rsidP="00B86ADE">
      <w:pPr>
        <w:jc w:val="center"/>
        <w:rPr>
          <w:b/>
        </w:rPr>
      </w:pPr>
      <w:r w:rsidRPr="00B86ADE">
        <w:rPr>
          <w:b/>
        </w:rPr>
        <w:t>4 классы</w:t>
      </w:r>
      <w:r>
        <w:rPr>
          <w:b/>
        </w:rPr>
        <w:t>. «Школа России»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2"/>
        <w:gridCol w:w="11481"/>
      </w:tblGrid>
      <w:tr w:rsidR="0087712E" w:rsidRPr="00B86ADE" w:rsidTr="00332FED">
        <w:tc>
          <w:tcPr>
            <w:tcW w:w="2802" w:type="dxa"/>
            <w:vAlign w:val="center"/>
          </w:tcPr>
          <w:p w:rsidR="0087712E" w:rsidRPr="00B86ADE" w:rsidRDefault="0087712E" w:rsidP="000B1A77">
            <w:pPr>
              <w:spacing w:before="120"/>
            </w:pPr>
            <w:r w:rsidRPr="00B86ADE">
              <w:t>Русский язык</w:t>
            </w:r>
          </w:p>
        </w:tc>
        <w:tc>
          <w:tcPr>
            <w:tcW w:w="11481" w:type="dxa"/>
          </w:tcPr>
          <w:p w:rsidR="0087712E" w:rsidRPr="00F8017B" w:rsidRDefault="0087712E" w:rsidP="000B1A77">
            <w:pPr>
              <w:spacing w:before="120"/>
            </w:pPr>
            <w:r w:rsidRPr="00F8017B">
              <w:t>Канакина В. П., Горецкий В. Г. Русский язык. Учебник. 4 класс. В 2 частях</w:t>
            </w:r>
          </w:p>
          <w:p w:rsidR="0087712E" w:rsidRPr="00B86ADE" w:rsidRDefault="0087712E" w:rsidP="000B1A77">
            <w:pPr>
              <w:spacing w:before="120"/>
            </w:pPr>
            <w:r w:rsidRPr="004B1A57">
              <w:t>Канакина В. П</w:t>
            </w:r>
            <w:r>
              <w:t>. Русский язык: Рабочая тетрадь. 4 класс.</w:t>
            </w:r>
            <w:r w:rsidRPr="004B1A57">
              <w:t xml:space="preserve"> В 2 ч</w:t>
            </w:r>
            <w:r>
              <w:t>астях</w:t>
            </w:r>
            <w:r w:rsidRPr="004B1A57">
              <w:t>.</w:t>
            </w:r>
            <w:r>
              <w:t xml:space="preserve"> Просвещение</w:t>
            </w:r>
          </w:p>
        </w:tc>
      </w:tr>
      <w:tr w:rsidR="0087712E" w:rsidRPr="00B86ADE" w:rsidTr="00332FED">
        <w:tc>
          <w:tcPr>
            <w:tcW w:w="2802" w:type="dxa"/>
            <w:vAlign w:val="center"/>
          </w:tcPr>
          <w:p w:rsidR="0087712E" w:rsidRPr="00B86ADE" w:rsidRDefault="0087712E" w:rsidP="000B1A77">
            <w:pPr>
              <w:spacing w:before="120"/>
            </w:pPr>
            <w:r w:rsidRPr="00B86ADE">
              <w:t>Литературное чтение</w:t>
            </w:r>
          </w:p>
        </w:tc>
        <w:tc>
          <w:tcPr>
            <w:tcW w:w="11481" w:type="dxa"/>
          </w:tcPr>
          <w:p w:rsidR="0087712E" w:rsidRPr="000B1A77" w:rsidRDefault="0087712E" w:rsidP="000B1A77">
            <w:pPr>
              <w:spacing w:before="120"/>
            </w:pPr>
            <w:r w:rsidRPr="000B1A77">
              <w:t>Климанова Л. Ф., Горецкий В. Г., Голованова М. В. Литературное чтение. Учебник. 4 класс. В 2 частях</w:t>
            </w:r>
          </w:p>
          <w:p w:rsidR="0087712E" w:rsidRPr="00B86ADE" w:rsidRDefault="0087712E" w:rsidP="000B1A77">
            <w:pPr>
              <w:spacing w:before="120"/>
            </w:pPr>
            <w:r w:rsidRPr="006A4AA6">
              <w:t>Бойкина М. В.,</w:t>
            </w:r>
            <w:r>
              <w:t xml:space="preserve"> </w:t>
            </w:r>
            <w:r w:rsidRPr="006A4AA6">
              <w:t>Виноградская Л. А. Литературное чтение</w:t>
            </w:r>
            <w:r>
              <w:t>.</w:t>
            </w:r>
            <w:r w:rsidRPr="006A4AA6">
              <w:t xml:space="preserve"> Рабочая тетрадь. </w:t>
            </w:r>
            <w:r>
              <w:t>4</w:t>
            </w:r>
            <w:r w:rsidRPr="006A4AA6">
              <w:t xml:space="preserve"> кл</w:t>
            </w:r>
            <w:r>
              <w:t>асс</w:t>
            </w:r>
            <w:r w:rsidRPr="006A4AA6">
              <w:t>.</w:t>
            </w:r>
            <w:r>
              <w:t xml:space="preserve"> Просвещение</w:t>
            </w:r>
          </w:p>
        </w:tc>
      </w:tr>
      <w:tr w:rsidR="0087712E" w:rsidRPr="00B86ADE" w:rsidTr="00332FED">
        <w:tc>
          <w:tcPr>
            <w:tcW w:w="2802" w:type="dxa"/>
            <w:vAlign w:val="center"/>
          </w:tcPr>
          <w:p w:rsidR="0087712E" w:rsidRPr="00B86ADE" w:rsidRDefault="0087712E" w:rsidP="000B1A77">
            <w:pPr>
              <w:spacing w:before="120"/>
            </w:pPr>
            <w:r w:rsidRPr="00B86ADE">
              <w:t>Математика</w:t>
            </w:r>
          </w:p>
        </w:tc>
        <w:tc>
          <w:tcPr>
            <w:tcW w:w="11481" w:type="dxa"/>
          </w:tcPr>
          <w:p w:rsidR="0087712E" w:rsidRPr="000B1A77" w:rsidRDefault="0087712E" w:rsidP="000B1A77">
            <w:pPr>
              <w:spacing w:before="120"/>
            </w:pPr>
            <w:r w:rsidRPr="000B1A77">
              <w:t>Моро М. И., Бантова М. А., Бельтюкова Г. В. др. Математика. Учебник. 4 класс. В 2 частях</w:t>
            </w:r>
          </w:p>
          <w:p w:rsidR="0087712E" w:rsidRPr="00B86ADE" w:rsidRDefault="0087712E" w:rsidP="000B1A77">
            <w:pPr>
              <w:spacing w:before="120"/>
            </w:pPr>
            <w:r w:rsidRPr="00304C2E">
              <w:t>Моро М. И., Волкова С. И. Матем</w:t>
            </w:r>
            <w:r>
              <w:t>атика: Рабочая тетрадь. 4 класс.</w:t>
            </w:r>
            <w:r w:rsidRPr="00304C2E">
              <w:t xml:space="preserve"> В 2 ч</w:t>
            </w:r>
            <w:r>
              <w:t>астях. Просвещение</w:t>
            </w:r>
          </w:p>
        </w:tc>
      </w:tr>
      <w:tr w:rsidR="0087712E" w:rsidRPr="00B86ADE" w:rsidTr="00332FED">
        <w:tc>
          <w:tcPr>
            <w:tcW w:w="2802" w:type="dxa"/>
            <w:vAlign w:val="center"/>
          </w:tcPr>
          <w:p w:rsidR="0087712E" w:rsidRPr="00B86ADE" w:rsidRDefault="0087712E" w:rsidP="000B1A77">
            <w:pPr>
              <w:spacing w:before="120"/>
            </w:pPr>
            <w:r w:rsidRPr="00B86ADE">
              <w:t>Окружающий мир</w:t>
            </w:r>
          </w:p>
        </w:tc>
        <w:tc>
          <w:tcPr>
            <w:tcW w:w="11481" w:type="dxa"/>
          </w:tcPr>
          <w:p w:rsidR="0087712E" w:rsidRPr="000B1A77" w:rsidRDefault="0087712E" w:rsidP="000B1A77">
            <w:pPr>
              <w:spacing w:before="120"/>
            </w:pPr>
            <w:r w:rsidRPr="000B1A77">
              <w:t>Плешаков А. А.</w:t>
            </w:r>
            <w:r>
              <w:t xml:space="preserve">, Крючкова Е.А. </w:t>
            </w:r>
            <w:r w:rsidRPr="000B1A77">
              <w:t xml:space="preserve"> Окружающий мир. Учебник. 4 класс. В 2 частях</w:t>
            </w:r>
          </w:p>
          <w:p w:rsidR="0087712E" w:rsidRPr="00B86ADE" w:rsidRDefault="0087712E" w:rsidP="000B1A77">
            <w:pPr>
              <w:spacing w:before="120"/>
            </w:pPr>
            <w:r w:rsidRPr="00B86ADE">
              <w:t>Плешаков А. А</w:t>
            </w:r>
            <w:r>
              <w:t xml:space="preserve">. </w:t>
            </w:r>
            <w:r w:rsidRPr="00B86ADE">
              <w:t>Окружающий мир.</w:t>
            </w:r>
            <w:r>
              <w:t xml:space="preserve"> Рабочая тетрадь. 4 класс. В 2</w:t>
            </w:r>
            <w:r w:rsidRPr="00B86ADE">
              <w:t xml:space="preserve"> частях. Просвещение</w:t>
            </w:r>
          </w:p>
        </w:tc>
      </w:tr>
      <w:tr w:rsidR="0087712E" w:rsidRPr="00B86ADE" w:rsidTr="00332FED">
        <w:tc>
          <w:tcPr>
            <w:tcW w:w="2802" w:type="dxa"/>
            <w:vAlign w:val="center"/>
          </w:tcPr>
          <w:p w:rsidR="0087712E" w:rsidRPr="00B86ADE" w:rsidRDefault="0087712E" w:rsidP="000B1A77">
            <w:pPr>
              <w:spacing w:before="120"/>
            </w:pPr>
            <w:r w:rsidRPr="00B86ADE">
              <w:t>Английский язык</w:t>
            </w:r>
          </w:p>
        </w:tc>
        <w:tc>
          <w:tcPr>
            <w:tcW w:w="11481" w:type="dxa"/>
          </w:tcPr>
          <w:p w:rsidR="0087712E" w:rsidRPr="00B86ADE" w:rsidRDefault="0087712E" w:rsidP="000B1A77">
            <w:pPr>
              <w:spacing w:before="120"/>
            </w:pPr>
            <w:r w:rsidRPr="00B86ADE">
              <w:t>Быкова Н.И., Дули Д., Поспелова М.Д. и др. Английский язык.  Учебник. 3 класс.</w:t>
            </w:r>
            <w:r>
              <w:t xml:space="preserve"> Просвещение</w:t>
            </w:r>
          </w:p>
          <w:p w:rsidR="0087712E" w:rsidRPr="00B86ADE" w:rsidRDefault="0087712E" w:rsidP="000B1A77">
            <w:pPr>
              <w:spacing w:before="120"/>
            </w:pPr>
            <w:r w:rsidRPr="00B86ADE">
              <w:t>Быкова Н.И., Дули Д., Поспелова М.Д. и др. Английский язык.  Рабочая тетрадь. 3 класс. Просвещение</w:t>
            </w:r>
          </w:p>
        </w:tc>
      </w:tr>
      <w:tr w:rsidR="0087712E" w:rsidRPr="00B86ADE" w:rsidTr="00332FED">
        <w:tc>
          <w:tcPr>
            <w:tcW w:w="2802" w:type="dxa"/>
            <w:vAlign w:val="center"/>
          </w:tcPr>
          <w:p w:rsidR="0087712E" w:rsidRPr="00B86ADE" w:rsidRDefault="0087712E" w:rsidP="000B1A77">
            <w:pPr>
              <w:spacing w:before="120"/>
            </w:pPr>
            <w:r>
              <w:t>Немецкий язык</w:t>
            </w:r>
          </w:p>
        </w:tc>
        <w:tc>
          <w:tcPr>
            <w:tcW w:w="11481" w:type="dxa"/>
          </w:tcPr>
          <w:p w:rsidR="0087712E" w:rsidRPr="00B86ADE" w:rsidRDefault="0087712E" w:rsidP="000B1A77">
            <w:pPr>
              <w:spacing w:before="120"/>
            </w:pPr>
            <w:r w:rsidRPr="00B86ADE">
              <w:t>Бим И.Л., Рыжова Л.И., Фомичева Л.М. Немецкий язык. Пер</w:t>
            </w:r>
            <w:r>
              <w:t>вые шаги. Учебник. 3 класс. В 2 </w:t>
            </w:r>
            <w:r w:rsidRPr="00B86ADE">
              <w:t>частях. Просвещение</w:t>
            </w:r>
          </w:p>
        </w:tc>
      </w:tr>
      <w:tr w:rsidR="0087712E" w:rsidRPr="00B86ADE" w:rsidTr="00332FED">
        <w:tc>
          <w:tcPr>
            <w:tcW w:w="2802" w:type="dxa"/>
            <w:vAlign w:val="center"/>
          </w:tcPr>
          <w:p w:rsidR="0087712E" w:rsidRPr="00B86ADE" w:rsidRDefault="0087712E" w:rsidP="000B1A77">
            <w:pPr>
              <w:spacing w:before="120"/>
            </w:pPr>
            <w:r>
              <w:t>Музыка</w:t>
            </w:r>
          </w:p>
        </w:tc>
        <w:tc>
          <w:tcPr>
            <w:tcW w:w="11481" w:type="dxa"/>
          </w:tcPr>
          <w:p w:rsidR="0087712E" w:rsidRPr="000B1A77" w:rsidRDefault="0087712E" w:rsidP="000B1A77">
            <w:pPr>
              <w:spacing w:before="120"/>
            </w:pPr>
            <w:r w:rsidRPr="000B1A77">
              <w:t>Критская Е. Д., Сергеева Г. П., Шмагина Т. С. Музыка. Учебник. 4 класс</w:t>
            </w:r>
          </w:p>
          <w:p w:rsidR="0087712E" w:rsidRPr="00B86ADE" w:rsidRDefault="0087712E" w:rsidP="000B1A77">
            <w:pPr>
              <w:spacing w:before="120"/>
            </w:pPr>
            <w:r w:rsidRPr="00B86ADE">
              <w:t>Критская Е. Д., Сергеева Г. П., Шмагина Т. С. Музыка. Рабочая</w:t>
            </w:r>
            <w:r>
              <w:t xml:space="preserve"> тетрадь.4 класс. Просвещение</w:t>
            </w:r>
          </w:p>
        </w:tc>
      </w:tr>
      <w:tr w:rsidR="0087712E" w:rsidRPr="00B86ADE" w:rsidTr="00332FED">
        <w:tc>
          <w:tcPr>
            <w:tcW w:w="2802" w:type="dxa"/>
            <w:vAlign w:val="center"/>
          </w:tcPr>
          <w:p w:rsidR="0087712E" w:rsidRDefault="0087712E" w:rsidP="000B1A77">
            <w:pPr>
              <w:spacing w:before="120"/>
            </w:pPr>
            <w:r>
              <w:t>Физкультура</w:t>
            </w:r>
          </w:p>
        </w:tc>
        <w:tc>
          <w:tcPr>
            <w:tcW w:w="11481" w:type="dxa"/>
          </w:tcPr>
          <w:p w:rsidR="0087712E" w:rsidRPr="00B86ADE" w:rsidRDefault="0087712E" w:rsidP="000B1A77">
            <w:pPr>
              <w:spacing w:before="120"/>
            </w:pPr>
            <w:r w:rsidRPr="00B86ADE">
              <w:t>В. И. Лях. Физическая культура. Учебник. 1-4 кл. Просвещение</w:t>
            </w:r>
          </w:p>
        </w:tc>
      </w:tr>
      <w:tr w:rsidR="0087712E" w:rsidRPr="00B86ADE" w:rsidTr="00332FED">
        <w:tc>
          <w:tcPr>
            <w:tcW w:w="2802" w:type="dxa"/>
            <w:vAlign w:val="center"/>
          </w:tcPr>
          <w:p w:rsidR="0087712E" w:rsidRPr="00B86ADE" w:rsidRDefault="0087712E" w:rsidP="000B1A77">
            <w:pPr>
              <w:spacing w:before="120"/>
            </w:pPr>
            <w:r w:rsidRPr="00B86ADE">
              <w:t>Технология</w:t>
            </w:r>
          </w:p>
        </w:tc>
        <w:tc>
          <w:tcPr>
            <w:tcW w:w="11481" w:type="dxa"/>
          </w:tcPr>
          <w:p w:rsidR="0087712E" w:rsidRPr="00B86ADE" w:rsidRDefault="0087712E" w:rsidP="00773C88">
            <w:pPr>
              <w:spacing w:before="120"/>
            </w:pPr>
            <w:r>
              <w:t>Роговцева Н.И., Богданова Н.В., Шипилова Н.В. Технология. 4 класс. Просвещение</w:t>
            </w:r>
          </w:p>
        </w:tc>
      </w:tr>
      <w:tr w:rsidR="0087712E" w:rsidRPr="00B86ADE" w:rsidTr="00332FED">
        <w:tc>
          <w:tcPr>
            <w:tcW w:w="2802" w:type="dxa"/>
            <w:vAlign w:val="center"/>
          </w:tcPr>
          <w:p w:rsidR="0087712E" w:rsidRPr="00B86ADE" w:rsidRDefault="0087712E" w:rsidP="000B1A77">
            <w:pPr>
              <w:spacing w:before="120"/>
            </w:pPr>
            <w:r w:rsidRPr="00B86ADE">
              <w:t>ИЗО</w:t>
            </w:r>
          </w:p>
        </w:tc>
        <w:tc>
          <w:tcPr>
            <w:tcW w:w="11481" w:type="dxa"/>
          </w:tcPr>
          <w:p w:rsidR="0087712E" w:rsidRPr="00B86ADE" w:rsidRDefault="0087712E" w:rsidP="00794CF6">
            <w:pPr>
              <w:spacing w:before="120"/>
            </w:pPr>
            <w:r>
              <w:t xml:space="preserve">Неменская Л.А. (под редакцией Неменского Б.М.). Изобразительное искусство. 4 класс. </w:t>
            </w:r>
          </w:p>
        </w:tc>
      </w:tr>
    </w:tbl>
    <w:p w:rsidR="0087712E" w:rsidRPr="00B86ADE" w:rsidRDefault="0087712E" w:rsidP="00B86ADE">
      <w:pPr>
        <w:jc w:val="center"/>
        <w:rPr>
          <w:b/>
        </w:rPr>
      </w:pPr>
      <w:r w:rsidRPr="00B86ADE">
        <w:br w:type="page"/>
      </w:r>
      <w:r w:rsidRPr="00B86ADE">
        <w:rPr>
          <w:b/>
        </w:rPr>
        <w:t>5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8"/>
        <w:gridCol w:w="11765"/>
      </w:tblGrid>
      <w:tr w:rsidR="0087712E" w:rsidRPr="00B86ADE" w:rsidTr="009B5B56">
        <w:tc>
          <w:tcPr>
            <w:tcW w:w="2518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Русский язык</w:t>
            </w:r>
          </w:p>
        </w:tc>
        <w:tc>
          <w:tcPr>
            <w:tcW w:w="11765" w:type="dxa"/>
          </w:tcPr>
          <w:p w:rsidR="0087712E" w:rsidRPr="00B86ADE" w:rsidRDefault="0087712E" w:rsidP="00B86ADE">
            <w:pPr>
              <w:spacing w:before="120"/>
            </w:pPr>
            <w:r w:rsidRPr="00B86ADE">
              <w:t>Ладыженская Т. А., Баранов М. Т., Тростенцова Л. А. и др. / Под науч.</w:t>
            </w:r>
            <w:r>
              <w:t xml:space="preserve"> рук. Шанского Н. М.</w:t>
            </w:r>
            <w:r w:rsidRPr="00B86ADE">
              <w:t xml:space="preserve"> Русский </w:t>
            </w:r>
            <w:r>
              <w:t>язык. 5 класс. Просвещение</w:t>
            </w:r>
          </w:p>
        </w:tc>
      </w:tr>
      <w:tr w:rsidR="0087712E" w:rsidRPr="00B86ADE" w:rsidTr="009B5B56">
        <w:tc>
          <w:tcPr>
            <w:tcW w:w="2518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Литература</w:t>
            </w:r>
          </w:p>
        </w:tc>
        <w:tc>
          <w:tcPr>
            <w:tcW w:w="11765" w:type="dxa"/>
          </w:tcPr>
          <w:p w:rsidR="0087712E" w:rsidRPr="00B86ADE" w:rsidRDefault="0087712E" w:rsidP="00707B57">
            <w:pPr>
              <w:spacing w:before="120"/>
            </w:pPr>
            <w:r w:rsidRPr="00B86ADE">
              <w:t>Коровина В. Я., Журавлев В. П., Коровин В. И. Литература. 5 класс. 2 части. Просвещение</w:t>
            </w:r>
          </w:p>
        </w:tc>
      </w:tr>
      <w:tr w:rsidR="0087712E" w:rsidRPr="00B86ADE" w:rsidTr="009B5B56">
        <w:tc>
          <w:tcPr>
            <w:tcW w:w="2518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Математика</w:t>
            </w:r>
          </w:p>
        </w:tc>
        <w:tc>
          <w:tcPr>
            <w:tcW w:w="11765" w:type="dxa"/>
          </w:tcPr>
          <w:p w:rsidR="0087712E" w:rsidRPr="00B86ADE" w:rsidRDefault="0087712E" w:rsidP="00707B57">
            <w:pPr>
              <w:spacing w:before="120"/>
            </w:pPr>
            <w:r w:rsidRPr="00B86ADE">
              <w:t>Виленкин Н. Я., Жохов В. И., Чесноков А. С. и др. «Математика». «Мнемозина»</w:t>
            </w:r>
          </w:p>
        </w:tc>
      </w:tr>
      <w:tr w:rsidR="0087712E" w:rsidRPr="00B86ADE" w:rsidTr="009B5B56">
        <w:tc>
          <w:tcPr>
            <w:tcW w:w="2518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История</w:t>
            </w:r>
          </w:p>
        </w:tc>
        <w:tc>
          <w:tcPr>
            <w:tcW w:w="11765" w:type="dxa"/>
          </w:tcPr>
          <w:p w:rsidR="0087712E" w:rsidRPr="00B86ADE" w:rsidRDefault="0087712E" w:rsidP="00ED5692">
            <w:pPr>
              <w:spacing w:before="120"/>
            </w:pPr>
            <w:r w:rsidRPr="00ED5692">
              <w:t>Вигасин А.А., Годер Г.И., Свенцицкая И.С.</w:t>
            </w:r>
            <w:r>
              <w:t xml:space="preserve"> История Древнего мира. 5 класс. Просвещение</w:t>
            </w:r>
          </w:p>
        </w:tc>
      </w:tr>
      <w:tr w:rsidR="0087712E" w:rsidRPr="00B86ADE" w:rsidTr="009B5B56">
        <w:tc>
          <w:tcPr>
            <w:tcW w:w="2518" w:type="dxa"/>
            <w:vAlign w:val="center"/>
          </w:tcPr>
          <w:p w:rsidR="0087712E" w:rsidRPr="00B86ADE" w:rsidRDefault="0087712E" w:rsidP="00B86ADE">
            <w:pPr>
              <w:jc w:val="center"/>
            </w:pPr>
            <w:r>
              <w:t xml:space="preserve">География </w:t>
            </w:r>
          </w:p>
        </w:tc>
        <w:tc>
          <w:tcPr>
            <w:tcW w:w="11765" w:type="dxa"/>
          </w:tcPr>
          <w:p w:rsidR="0087712E" w:rsidRPr="00B36213" w:rsidRDefault="0087712E" w:rsidP="00B36213">
            <w:pPr>
              <w:spacing w:before="120"/>
            </w:pPr>
            <w:r w:rsidRPr="00B36213">
              <w:t>И. И. Баринова, В. П. Дроно</w:t>
            </w:r>
            <w:r>
              <w:t xml:space="preserve">в, И. В. Душина, В. И. Сиротин,. </w:t>
            </w:r>
            <w:r w:rsidRPr="00B36213">
              <w:t xml:space="preserve">«География. Начальный курс» </w:t>
            </w:r>
            <w:r>
              <w:t>.5 класс. Дрофа</w:t>
            </w:r>
          </w:p>
        </w:tc>
      </w:tr>
      <w:tr w:rsidR="0087712E" w:rsidRPr="00B86ADE" w:rsidTr="009B5B56">
        <w:tc>
          <w:tcPr>
            <w:tcW w:w="2518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Английский язык</w:t>
            </w:r>
          </w:p>
        </w:tc>
        <w:tc>
          <w:tcPr>
            <w:tcW w:w="11765" w:type="dxa"/>
          </w:tcPr>
          <w:p w:rsidR="0087712E" w:rsidRPr="00B86ADE" w:rsidRDefault="0087712E" w:rsidP="00D224FE">
            <w:pPr>
              <w:spacing w:before="120"/>
            </w:pPr>
            <w:r w:rsidRPr="00B86ADE">
              <w:t>Ваулина Ю. Е., Дули Д. и др. Английский язык (“</w:t>
            </w:r>
            <w:r w:rsidRPr="00B86ADE">
              <w:rPr>
                <w:lang w:val="en-US"/>
              </w:rPr>
              <w:t>Spotlight</w:t>
            </w:r>
            <w:r w:rsidRPr="00B86ADE">
              <w:t>”), 5 класс. Просвещение</w:t>
            </w:r>
          </w:p>
        </w:tc>
      </w:tr>
      <w:tr w:rsidR="0087712E" w:rsidRPr="00B86ADE" w:rsidTr="009B5B56">
        <w:tc>
          <w:tcPr>
            <w:tcW w:w="2518" w:type="dxa"/>
            <w:vAlign w:val="center"/>
          </w:tcPr>
          <w:p w:rsidR="0087712E" w:rsidRPr="00B86ADE" w:rsidRDefault="0087712E" w:rsidP="00ED5692">
            <w:pPr>
              <w:jc w:val="center"/>
            </w:pPr>
            <w:r>
              <w:t>Биология</w:t>
            </w:r>
          </w:p>
        </w:tc>
        <w:tc>
          <w:tcPr>
            <w:tcW w:w="11765" w:type="dxa"/>
          </w:tcPr>
          <w:p w:rsidR="0087712E" w:rsidRPr="00B86ADE" w:rsidRDefault="0087712E" w:rsidP="00BD0EF2">
            <w:pPr>
              <w:spacing w:before="120"/>
            </w:pPr>
            <w:r w:rsidRPr="00B36213">
              <w:t> Пономарева И.Н. Николаев И. В. Корнилова О. А.</w:t>
            </w:r>
            <w:r>
              <w:t>Пономарева. Биология.  5 класс. Вентана-Граф</w:t>
            </w:r>
          </w:p>
        </w:tc>
      </w:tr>
      <w:tr w:rsidR="0087712E" w:rsidRPr="00B86ADE" w:rsidTr="009B5B56">
        <w:tc>
          <w:tcPr>
            <w:tcW w:w="2518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Информатика</w:t>
            </w:r>
          </w:p>
        </w:tc>
        <w:tc>
          <w:tcPr>
            <w:tcW w:w="11765" w:type="dxa"/>
          </w:tcPr>
          <w:p w:rsidR="0087712E" w:rsidRPr="00B86ADE" w:rsidRDefault="0087712E" w:rsidP="00D224FE">
            <w:pPr>
              <w:spacing w:before="120"/>
            </w:pPr>
            <w:r w:rsidRPr="00B86ADE">
              <w:t>Босова Л. Л.  Информатика и ИКТ. 5 класс. БИНОМ</w:t>
            </w:r>
          </w:p>
        </w:tc>
      </w:tr>
      <w:tr w:rsidR="0087712E" w:rsidRPr="00B86ADE" w:rsidTr="009B5B56">
        <w:tc>
          <w:tcPr>
            <w:tcW w:w="2518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ОБЖ</w:t>
            </w:r>
          </w:p>
        </w:tc>
        <w:tc>
          <w:tcPr>
            <w:tcW w:w="11765" w:type="dxa"/>
          </w:tcPr>
          <w:p w:rsidR="0087712E" w:rsidRPr="00B86ADE" w:rsidRDefault="0087712E" w:rsidP="00BD0EF2">
            <w:pPr>
              <w:spacing w:before="120"/>
            </w:pPr>
            <w:r w:rsidRPr="00BD0EF2">
              <w:t>Смирнов А.Т., Хренников Б.О.</w:t>
            </w:r>
            <w:r>
              <w:t xml:space="preserve"> </w:t>
            </w:r>
            <w:r w:rsidRPr="00BD0EF2">
              <w:t xml:space="preserve"> ОБЖ</w:t>
            </w:r>
            <w:r>
              <w:t xml:space="preserve">. </w:t>
            </w:r>
            <w:r w:rsidRPr="00BD0EF2">
              <w:t xml:space="preserve"> 5 класс</w:t>
            </w:r>
            <w:r>
              <w:t>. Просвещение</w:t>
            </w:r>
          </w:p>
        </w:tc>
      </w:tr>
      <w:tr w:rsidR="0087712E" w:rsidRPr="00B86ADE" w:rsidTr="009B5B56">
        <w:tc>
          <w:tcPr>
            <w:tcW w:w="2518" w:type="dxa"/>
            <w:vAlign w:val="center"/>
          </w:tcPr>
          <w:p w:rsidR="0087712E" w:rsidRPr="00B86ADE" w:rsidRDefault="0087712E" w:rsidP="00B86ADE">
            <w:pPr>
              <w:jc w:val="center"/>
            </w:pPr>
            <w:r>
              <w:t xml:space="preserve">Обществознание </w:t>
            </w:r>
          </w:p>
        </w:tc>
        <w:tc>
          <w:tcPr>
            <w:tcW w:w="11765" w:type="dxa"/>
          </w:tcPr>
          <w:p w:rsidR="0087712E" w:rsidRDefault="0087712E" w:rsidP="00B86ADE">
            <w:pPr>
              <w:spacing w:before="120"/>
            </w:pPr>
            <w:r>
              <w:t>Боголюбов Л.Н. Обществознание. 5 класс. Просвещение</w:t>
            </w:r>
          </w:p>
        </w:tc>
      </w:tr>
      <w:tr w:rsidR="0087712E" w:rsidRPr="00B86ADE" w:rsidTr="009B5B56">
        <w:tc>
          <w:tcPr>
            <w:tcW w:w="2518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Технология</w:t>
            </w:r>
          </w:p>
        </w:tc>
        <w:tc>
          <w:tcPr>
            <w:tcW w:w="11765" w:type="dxa"/>
          </w:tcPr>
          <w:p w:rsidR="0087712E" w:rsidRPr="00B86ADE" w:rsidRDefault="0087712E" w:rsidP="00D224FE">
            <w:pPr>
              <w:spacing w:before="120"/>
            </w:pPr>
            <w:r>
              <w:t xml:space="preserve">Синица Н. В., Симоненко В. Д. Технология. Технологии ведения дома. Учебник. 5 класс. Вентана-Граф,  Тищенко А. Т., Симоненко В. Д. Технология. Индустриальные технологии. Учебник. 5 класс. Вентана-Граф, </w:t>
            </w:r>
          </w:p>
        </w:tc>
      </w:tr>
      <w:tr w:rsidR="0087712E" w:rsidRPr="00B86ADE" w:rsidTr="009B5B56">
        <w:tc>
          <w:tcPr>
            <w:tcW w:w="2518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Музыка</w:t>
            </w:r>
          </w:p>
        </w:tc>
        <w:tc>
          <w:tcPr>
            <w:tcW w:w="11765" w:type="dxa"/>
          </w:tcPr>
          <w:p w:rsidR="0087712E" w:rsidRPr="00B86ADE" w:rsidRDefault="0087712E" w:rsidP="00D224FE">
            <w:pPr>
              <w:spacing w:before="120"/>
            </w:pPr>
            <w:r w:rsidRPr="00B86ADE">
              <w:t>Сергеева Т.П., Критская Е.Д. Музыка. 5 класс. Просвещение</w:t>
            </w:r>
          </w:p>
        </w:tc>
      </w:tr>
      <w:tr w:rsidR="0087712E" w:rsidRPr="00B86ADE" w:rsidTr="009B5B56">
        <w:tc>
          <w:tcPr>
            <w:tcW w:w="2518" w:type="dxa"/>
            <w:vAlign w:val="center"/>
          </w:tcPr>
          <w:p w:rsidR="0087712E" w:rsidRPr="00B86ADE" w:rsidRDefault="0087712E" w:rsidP="00B86ADE">
            <w:pPr>
              <w:jc w:val="center"/>
            </w:pPr>
            <w:r>
              <w:t>Физкультура</w:t>
            </w:r>
          </w:p>
        </w:tc>
        <w:tc>
          <w:tcPr>
            <w:tcW w:w="11765" w:type="dxa"/>
          </w:tcPr>
          <w:p w:rsidR="0087712E" w:rsidRPr="00B86ADE" w:rsidRDefault="0087712E" w:rsidP="00D224FE">
            <w:pPr>
              <w:spacing w:before="120"/>
            </w:pPr>
            <w:r>
              <w:t xml:space="preserve">Лях В.И. </w:t>
            </w:r>
            <w:r w:rsidRPr="009B5B56">
              <w:t>Физическая культура. 5 класс. Учебник для общеобразовательных организаций.</w:t>
            </w:r>
            <w:r>
              <w:t xml:space="preserve"> Просвещение</w:t>
            </w:r>
          </w:p>
        </w:tc>
      </w:tr>
      <w:tr w:rsidR="0087712E" w:rsidRPr="00B86ADE" w:rsidTr="009B5B56">
        <w:tc>
          <w:tcPr>
            <w:tcW w:w="2518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ИЗО</w:t>
            </w:r>
          </w:p>
        </w:tc>
        <w:tc>
          <w:tcPr>
            <w:tcW w:w="11765" w:type="dxa"/>
          </w:tcPr>
          <w:p w:rsidR="0087712E" w:rsidRPr="00B86ADE" w:rsidRDefault="0087712E" w:rsidP="00D224FE">
            <w:pPr>
              <w:autoSpaceDE w:val="0"/>
              <w:autoSpaceDN w:val="0"/>
              <w:adjustRightInd w:val="0"/>
            </w:pPr>
            <w:r w:rsidRPr="00B86ADE">
              <w:t xml:space="preserve">Ломов С.П., Игнатьев С.Е., Кармазина М.В. Искусство. Изобразительное искусство. 5 класс. </w:t>
            </w:r>
            <w:r>
              <w:t>Дрофа</w:t>
            </w:r>
          </w:p>
        </w:tc>
      </w:tr>
    </w:tbl>
    <w:p w:rsidR="0087712E" w:rsidRPr="00B86ADE" w:rsidRDefault="0087712E" w:rsidP="00B86ADE"/>
    <w:p w:rsidR="0087712E" w:rsidRPr="00B86ADE" w:rsidRDefault="0087712E" w:rsidP="00B86ADE">
      <w:pPr>
        <w:jc w:val="center"/>
        <w:rPr>
          <w:b/>
        </w:rPr>
      </w:pPr>
      <w:r w:rsidRPr="00B86ADE">
        <w:br w:type="page"/>
      </w:r>
      <w:r w:rsidRPr="00B86ADE">
        <w:rPr>
          <w:b/>
        </w:rPr>
        <w:t>6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60"/>
        <w:gridCol w:w="11623"/>
      </w:tblGrid>
      <w:tr w:rsidR="0087712E" w:rsidRPr="00B86ADE" w:rsidTr="00B86ADE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Русский язык</w:t>
            </w:r>
          </w:p>
        </w:tc>
        <w:tc>
          <w:tcPr>
            <w:tcW w:w="11623" w:type="dxa"/>
          </w:tcPr>
          <w:p w:rsidR="0087712E" w:rsidRDefault="0087712E" w:rsidP="00676669">
            <w:pPr>
              <w:snapToGrid w:val="0"/>
              <w:spacing w:before="60"/>
            </w:pPr>
            <w:r>
              <w:t>Баранов М. Т., Ладыженская Т. А., Тростенцова Л. А. и др. / Под науч.рук. Шанского Н. М.</w:t>
            </w:r>
          </w:p>
          <w:p w:rsidR="0087712E" w:rsidRPr="00B86ADE" w:rsidRDefault="0087712E" w:rsidP="00D224FE">
            <w:pPr>
              <w:snapToGrid w:val="0"/>
              <w:spacing w:before="60"/>
            </w:pPr>
            <w:r>
              <w:t xml:space="preserve"> Русский язык. 6 класс. Учебник. В двух частях. Просвещение</w:t>
            </w:r>
          </w:p>
        </w:tc>
      </w:tr>
      <w:tr w:rsidR="0087712E" w:rsidRPr="00B86ADE" w:rsidTr="00B86ADE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Литература</w:t>
            </w:r>
          </w:p>
        </w:tc>
        <w:tc>
          <w:tcPr>
            <w:tcW w:w="11623" w:type="dxa"/>
          </w:tcPr>
          <w:p w:rsidR="0087712E" w:rsidRDefault="0087712E" w:rsidP="00CE5A64">
            <w:pPr>
              <w:snapToGrid w:val="0"/>
              <w:spacing w:before="60"/>
            </w:pPr>
            <w:r>
              <w:t>Полухина В. П., Коровина В. Я., Журавлев В. П. и др. / Под ред. Коровиной В. Я.</w:t>
            </w:r>
          </w:p>
          <w:p w:rsidR="0087712E" w:rsidRPr="00B86ADE" w:rsidRDefault="0087712E" w:rsidP="00D224FE">
            <w:pPr>
              <w:snapToGrid w:val="0"/>
              <w:spacing w:before="60"/>
            </w:pPr>
            <w:r>
              <w:t xml:space="preserve"> Литература. 6 класс. Учебник. В двух частях. Просвещение</w:t>
            </w:r>
          </w:p>
        </w:tc>
      </w:tr>
      <w:tr w:rsidR="0087712E" w:rsidRPr="00B86ADE" w:rsidTr="00B86ADE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Математика</w:t>
            </w:r>
          </w:p>
        </w:tc>
        <w:tc>
          <w:tcPr>
            <w:tcW w:w="11623" w:type="dxa"/>
          </w:tcPr>
          <w:p w:rsidR="0087712E" w:rsidRPr="00B86ADE" w:rsidRDefault="0087712E" w:rsidP="00D224FE">
            <w:pPr>
              <w:spacing w:before="60"/>
            </w:pPr>
            <w:r w:rsidRPr="00B86ADE">
              <w:t>Виленкин Н.Я., Жохов В.И., Чесноков А.С. и др. «Математика». «Мнемозина»</w:t>
            </w:r>
          </w:p>
        </w:tc>
      </w:tr>
      <w:tr w:rsidR="0087712E" w:rsidRPr="00B86ADE" w:rsidTr="00B86ADE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История</w:t>
            </w:r>
          </w:p>
        </w:tc>
        <w:tc>
          <w:tcPr>
            <w:tcW w:w="11623" w:type="dxa"/>
          </w:tcPr>
          <w:p w:rsidR="0087712E" w:rsidRDefault="0087712E" w:rsidP="00D224FE">
            <w:pPr>
              <w:snapToGrid w:val="0"/>
              <w:spacing w:before="60"/>
            </w:pPr>
            <w:r w:rsidRPr="00D224FE">
              <w:t>Агибалова Е.В. Донской Г.М.</w:t>
            </w:r>
            <w:r>
              <w:t xml:space="preserve"> Всеобщая история. История средних веков. 6 класс.  Просвещение</w:t>
            </w:r>
          </w:p>
          <w:p w:rsidR="0087712E" w:rsidRPr="00B86ADE" w:rsidRDefault="0087712E" w:rsidP="00503FF3">
            <w:pPr>
              <w:snapToGrid w:val="0"/>
              <w:spacing w:before="60"/>
            </w:pPr>
            <w:r w:rsidRPr="00B86ADE">
              <w:t>Данилов А. А.,</w:t>
            </w:r>
            <w:r>
              <w:t xml:space="preserve"> Косулина Л.Г</w:t>
            </w:r>
            <w:r w:rsidRPr="00B86ADE">
              <w:t>. История России</w:t>
            </w:r>
            <w:r>
              <w:t xml:space="preserve">. С древнейших времён до конца </w:t>
            </w:r>
            <w:r>
              <w:rPr>
                <w:lang w:val="en-US"/>
              </w:rPr>
              <w:t>XVI</w:t>
            </w:r>
            <w:r>
              <w:t xml:space="preserve"> века</w:t>
            </w:r>
            <w:r w:rsidRPr="00B86ADE">
              <w:t xml:space="preserve">. 6 класс. </w:t>
            </w:r>
            <w:r>
              <w:t xml:space="preserve">Просвещение </w:t>
            </w:r>
          </w:p>
        </w:tc>
      </w:tr>
      <w:tr w:rsidR="0087712E" w:rsidRPr="00B86ADE" w:rsidTr="00B86ADE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Обществознание</w:t>
            </w:r>
          </w:p>
        </w:tc>
        <w:tc>
          <w:tcPr>
            <w:tcW w:w="11623" w:type="dxa"/>
          </w:tcPr>
          <w:p w:rsidR="0087712E" w:rsidRPr="00B86ADE" w:rsidRDefault="0087712E" w:rsidP="00D224FE">
            <w:pPr>
              <w:spacing w:before="60"/>
            </w:pPr>
            <w:r w:rsidRPr="00B86ADE">
              <w:t>Боголюбов Л. Н., Виноградова Н. Ф., Городецкая Н. И. и др. / Под ред. Боголюбова Л. Н., Ивановой Л. Ф.  Обществознание. 6 класс. Просвещение</w:t>
            </w:r>
            <w:r>
              <w:t xml:space="preserve">   </w:t>
            </w:r>
          </w:p>
        </w:tc>
      </w:tr>
      <w:tr w:rsidR="0087712E" w:rsidRPr="00B86ADE" w:rsidTr="00B86ADE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География</w:t>
            </w:r>
          </w:p>
        </w:tc>
        <w:tc>
          <w:tcPr>
            <w:tcW w:w="11623" w:type="dxa"/>
          </w:tcPr>
          <w:p w:rsidR="0087712E" w:rsidRPr="00B86ADE" w:rsidRDefault="0087712E" w:rsidP="00B86ADE">
            <w:pPr>
              <w:spacing w:before="60"/>
            </w:pPr>
            <w:r>
              <w:t xml:space="preserve">Герасимова Т.П., Неклюкова Н.П. География. 6 класс. Дрофа </w:t>
            </w:r>
          </w:p>
        </w:tc>
      </w:tr>
      <w:tr w:rsidR="0087712E" w:rsidRPr="00B86ADE" w:rsidTr="00B86ADE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Биология</w:t>
            </w:r>
          </w:p>
        </w:tc>
        <w:tc>
          <w:tcPr>
            <w:tcW w:w="11623" w:type="dxa"/>
          </w:tcPr>
          <w:p w:rsidR="0087712E" w:rsidRPr="00B86ADE" w:rsidRDefault="0087712E" w:rsidP="00B86ADE">
            <w:pPr>
              <w:suppressAutoHyphens/>
              <w:snapToGrid w:val="0"/>
              <w:spacing w:before="60"/>
            </w:pPr>
            <w:r>
              <w:t>Пономарева И.Н., Корнилова О.А., Кучменко В.С. Биология. 6 класс. Вентана-Граф</w:t>
            </w:r>
          </w:p>
        </w:tc>
      </w:tr>
      <w:tr w:rsidR="0087712E" w:rsidRPr="00B86ADE" w:rsidTr="00B86ADE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ОБЖ</w:t>
            </w:r>
          </w:p>
        </w:tc>
        <w:tc>
          <w:tcPr>
            <w:tcW w:w="11623" w:type="dxa"/>
          </w:tcPr>
          <w:p w:rsidR="0087712E" w:rsidRPr="00B86ADE" w:rsidRDefault="0087712E" w:rsidP="00503FF3">
            <w:pPr>
              <w:spacing w:before="60"/>
            </w:pPr>
            <w:r w:rsidRPr="00836BAA">
              <w:t>М. П. Фролов, В. П. Ш</w:t>
            </w:r>
            <w:r>
              <w:t>олох, М. В. Юрьева, Б. И. Мишин.</w:t>
            </w:r>
            <w:r w:rsidRPr="00836BAA">
              <w:t xml:space="preserve"> </w:t>
            </w:r>
            <w:r w:rsidRPr="007F799D">
              <w:t>Основы безопасности жизнедеятельности. 6 класс</w:t>
            </w:r>
            <w:r>
              <w:t>.</w:t>
            </w:r>
            <w:r w:rsidRPr="007F799D">
              <w:t xml:space="preserve"> </w:t>
            </w:r>
            <w:r>
              <w:t>Астрель, Харвест</w:t>
            </w:r>
          </w:p>
        </w:tc>
      </w:tr>
      <w:tr w:rsidR="0087712E" w:rsidRPr="00B86ADE" w:rsidTr="00B86ADE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Английский язык</w:t>
            </w:r>
          </w:p>
        </w:tc>
        <w:tc>
          <w:tcPr>
            <w:tcW w:w="11623" w:type="dxa"/>
          </w:tcPr>
          <w:p w:rsidR="0087712E" w:rsidRPr="00B86ADE" w:rsidRDefault="0087712E" w:rsidP="00503FF3">
            <w:pPr>
              <w:spacing w:before="60"/>
            </w:pPr>
            <w:r w:rsidRPr="00B86ADE">
              <w:t>Ваулина Ю.Е., Дули Д. и др. Английский язык (“</w:t>
            </w:r>
            <w:r w:rsidRPr="00B86ADE">
              <w:rPr>
                <w:lang w:val="en-US"/>
              </w:rPr>
              <w:t>Spotlight</w:t>
            </w:r>
            <w:r>
              <w:t>”).</w:t>
            </w:r>
            <w:r w:rsidRPr="00B86ADE">
              <w:t xml:space="preserve"> 6 класс. Просвещение</w:t>
            </w:r>
          </w:p>
        </w:tc>
      </w:tr>
      <w:tr w:rsidR="0087712E" w:rsidRPr="00B86ADE" w:rsidTr="00B86ADE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>
              <w:t xml:space="preserve">Немецкий язык </w:t>
            </w:r>
          </w:p>
        </w:tc>
        <w:tc>
          <w:tcPr>
            <w:tcW w:w="11623" w:type="dxa"/>
          </w:tcPr>
          <w:p w:rsidR="0087712E" w:rsidRPr="00B86ADE" w:rsidRDefault="0087712E" w:rsidP="00ED5692">
            <w:pPr>
              <w:spacing w:before="120"/>
            </w:pPr>
            <w:r w:rsidRPr="00FB7AC8">
              <w:t>Бим И. Л.</w:t>
            </w:r>
            <w:r>
              <w:t xml:space="preserve"> </w:t>
            </w:r>
            <w:r w:rsidRPr="00FB7AC8">
              <w:t xml:space="preserve">Немецкий язык. </w:t>
            </w:r>
            <w:r>
              <w:t>6</w:t>
            </w:r>
            <w:r w:rsidRPr="00FB7AC8">
              <w:t xml:space="preserve"> класс. Учебник для общеобразовательных учреждений</w:t>
            </w:r>
            <w:r>
              <w:t>. Просвещение</w:t>
            </w:r>
          </w:p>
        </w:tc>
      </w:tr>
      <w:tr w:rsidR="0087712E" w:rsidRPr="00B86ADE" w:rsidTr="00B86ADE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Информатика</w:t>
            </w:r>
          </w:p>
        </w:tc>
        <w:tc>
          <w:tcPr>
            <w:tcW w:w="11623" w:type="dxa"/>
          </w:tcPr>
          <w:p w:rsidR="0087712E" w:rsidRPr="00B86ADE" w:rsidRDefault="0087712E" w:rsidP="00503FF3">
            <w:pPr>
              <w:spacing w:before="60"/>
            </w:pPr>
            <w:r w:rsidRPr="00B86ADE">
              <w:t>Босова Л. Л.  Информатика и ИК</w:t>
            </w:r>
            <w:r>
              <w:t xml:space="preserve">Т. 6 </w:t>
            </w:r>
            <w:r w:rsidRPr="00B86ADE">
              <w:t>класс. БИНОМ</w:t>
            </w:r>
          </w:p>
        </w:tc>
      </w:tr>
      <w:tr w:rsidR="0087712E" w:rsidRPr="00B86ADE" w:rsidTr="00B86ADE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Технология</w:t>
            </w:r>
          </w:p>
        </w:tc>
        <w:tc>
          <w:tcPr>
            <w:tcW w:w="11623" w:type="dxa"/>
          </w:tcPr>
          <w:p w:rsidR="0087712E" w:rsidRDefault="0087712E" w:rsidP="008515B1">
            <w:pPr>
              <w:spacing w:before="120"/>
            </w:pPr>
            <w:r>
              <w:t>Синица Н. В., Симоненко В. Д. Технология. Технологии ведения дома. Учебник. 6 класс. Вентана-Граф</w:t>
            </w:r>
          </w:p>
          <w:p w:rsidR="0087712E" w:rsidRPr="00B86ADE" w:rsidRDefault="0087712E" w:rsidP="008515B1">
            <w:pPr>
              <w:spacing w:before="60"/>
            </w:pPr>
            <w:r>
              <w:t xml:space="preserve">Тищенко А. Т., Симоненко В. Д. Технология. Индустриальные технологии. Учебник. 6 класс. Вентана-Граф, </w:t>
            </w:r>
          </w:p>
        </w:tc>
      </w:tr>
      <w:tr w:rsidR="0087712E" w:rsidRPr="00B86ADE" w:rsidTr="00B86ADE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Музыка</w:t>
            </w:r>
          </w:p>
        </w:tc>
        <w:tc>
          <w:tcPr>
            <w:tcW w:w="11623" w:type="dxa"/>
          </w:tcPr>
          <w:p w:rsidR="0087712E" w:rsidRPr="00B86ADE" w:rsidRDefault="0087712E" w:rsidP="00B86ADE">
            <w:pPr>
              <w:spacing w:before="60"/>
            </w:pPr>
            <w:r w:rsidRPr="00B86ADE">
              <w:t>Сергеева Т.П., Критская Е.Д. Музыка. 6 класс. Просвещение</w:t>
            </w:r>
          </w:p>
        </w:tc>
      </w:tr>
      <w:tr w:rsidR="0087712E" w:rsidRPr="00B86ADE" w:rsidTr="00B86ADE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ИЗО</w:t>
            </w:r>
          </w:p>
        </w:tc>
        <w:tc>
          <w:tcPr>
            <w:tcW w:w="11623" w:type="dxa"/>
          </w:tcPr>
          <w:p w:rsidR="0087712E" w:rsidRPr="00B86ADE" w:rsidRDefault="0087712E" w:rsidP="00210775">
            <w:pPr>
              <w:spacing w:before="60"/>
            </w:pPr>
            <w:r w:rsidRPr="00B86ADE">
              <w:t>Ломов С.</w:t>
            </w:r>
            <w:r>
              <w:t xml:space="preserve"> </w:t>
            </w:r>
            <w:r w:rsidRPr="00B86ADE">
              <w:t>П., Игнатьев С.</w:t>
            </w:r>
            <w:r>
              <w:t xml:space="preserve"> </w:t>
            </w:r>
            <w:r w:rsidRPr="00B86ADE">
              <w:t>Е., Кармазина М.</w:t>
            </w:r>
            <w:r>
              <w:t xml:space="preserve"> </w:t>
            </w:r>
            <w:r w:rsidRPr="00B86ADE">
              <w:t xml:space="preserve">В. Искусство. Изобразительное искусство. 6 класс. </w:t>
            </w:r>
            <w:r>
              <w:t>Дрофа</w:t>
            </w:r>
          </w:p>
        </w:tc>
      </w:tr>
      <w:tr w:rsidR="0087712E" w:rsidRPr="00B86ADE" w:rsidTr="00B86ADE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>
              <w:t>Физкультура</w:t>
            </w:r>
          </w:p>
        </w:tc>
        <w:tc>
          <w:tcPr>
            <w:tcW w:w="11623" w:type="dxa"/>
          </w:tcPr>
          <w:p w:rsidR="0087712E" w:rsidRPr="00B86ADE" w:rsidRDefault="0087712E" w:rsidP="00A213BB">
            <w:pPr>
              <w:spacing w:before="60"/>
            </w:pPr>
            <w:r w:rsidRPr="009B5B56">
              <w:t>Матвеев А. П.</w:t>
            </w:r>
            <w:r>
              <w:t xml:space="preserve"> </w:t>
            </w:r>
            <w:r w:rsidRPr="009B5B56">
              <w:t xml:space="preserve">Физическая культура. </w:t>
            </w:r>
            <w:r>
              <w:t>6</w:t>
            </w:r>
            <w:r w:rsidRPr="009B5B56">
              <w:t xml:space="preserve"> класс. Учебник для общеобразовательных организаций.</w:t>
            </w:r>
            <w:r>
              <w:t xml:space="preserve"> Просвещение</w:t>
            </w:r>
          </w:p>
        </w:tc>
      </w:tr>
    </w:tbl>
    <w:p w:rsidR="0087712E" w:rsidRPr="00B86ADE" w:rsidRDefault="0087712E" w:rsidP="00B86ADE"/>
    <w:p w:rsidR="0087712E" w:rsidRPr="00B86ADE" w:rsidRDefault="0087712E" w:rsidP="00B86ADE">
      <w:pPr>
        <w:jc w:val="center"/>
        <w:rPr>
          <w:b/>
        </w:rPr>
      </w:pPr>
      <w:r w:rsidRPr="00B86ADE">
        <w:br w:type="page"/>
      </w:r>
      <w:r w:rsidRPr="00B86ADE">
        <w:rPr>
          <w:b/>
        </w:rPr>
        <w:t>7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3"/>
        <w:gridCol w:w="11340"/>
      </w:tblGrid>
      <w:tr w:rsidR="0087712E" w:rsidRPr="00B86ADE" w:rsidTr="00C62FEA">
        <w:tc>
          <w:tcPr>
            <w:tcW w:w="2943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Русский язык</w:t>
            </w:r>
          </w:p>
        </w:tc>
        <w:tc>
          <w:tcPr>
            <w:tcW w:w="11340" w:type="dxa"/>
          </w:tcPr>
          <w:p w:rsidR="0087712E" w:rsidRDefault="0087712E" w:rsidP="009C01D7">
            <w:pPr>
              <w:spacing w:before="20"/>
            </w:pPr>
            <w:r>
              <w:t>Баранов М. Т., Ладыженская Т. А., Тростенцова Л. А. и др. / Под науч.рук. Шанского Н. М.</w:t>
            </w:r>
          </w:p>
          <w:p w:rsidR="0087712E" w:rsidRPr="00B86ADE" w:rsidRDefault="0087712E" w:rsidP="009C01D7">
            <w:pPr>
              <w:spacing w:before="20"/>
            </w:pPr>
            <w:r>
              <w:t xml:space="preserve"> Русский язык. 7 класс. Учебник. Просвещение</w:t>
            </w:r>
          </w:p>
        </w:tc>
      </w:tr>
      <w:tr w:rsidR="0087712E" w:rsidRPr="00B86ADE" w:rsidTr="00C62FEA">
        <w:tc>
          <w:tcPr>
            <w:tcW w:w="2943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Литература</w:t>
            </w:r>
          </w:p>
        </w:tc>
        <w:tc>
          <w:tcPr>
            <w:tcW w:w="11340" w:type="dxa"/>
          </w:tcPr>
          <w:p w:rsidR="0087712E" w:rsidRPr="00B86ADE" w:rsidRDefault="0087712E" w:rsidP="009C01D7">
            <w:pPr>
              <w:spacing w:before="20"/>
            </w:pPr>
            <w:r>
              <w:t>Коровина В. Я. Литература. 7 класс. Учебник. В двух частях. Просвещение</w:t>
            </w:r>
          </w:p>
        </w:tc>
      </w:tr>
      <w:tr w:rsidR="0087712E" w:rsidRPr="00B86ADE" w:rsidTr="00C62FEA">
        <w:tc>
          <w:tcPr>
            <w:tcW w:w="2943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Алгебра</w:t>
            </w:r>
          </w:p>
        </w:tc>
        <w:tc>
          <w:tcPr>
            <w:tcW w:w="11340" w:type="dxa"/>
          </w:tcPr>
          <w:p w:rsidR="0087712E" w:rsidRPr="00B86ADE" w:rsidRDefault="0087712E" w:rsidP="00B86ADE">
            <w:pPr>
              <w:spacing w:before="20"/>
            </w:pPr>
            <w:r w:rsidRPr="00B86ADE">
              <w:t>А. Г. Мордкович. Алгебра-7. Часть 1. Учебник. Часть 2. Задачник. Мнемозина</w:t>
            </w:r>
          </w:p>
        </w:tc>
      </w:tr>
      <w:tr w:rsidR="0087712E" w:rsidRPr="00B86ADE" w:rsidTr="00C62FEA">
        <w:tc>
          <w:tcPr>
            <w:tcW w:w="2943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Геометрия</w:t>
            </w:r>
          </w:p>
        </w:tc>
        <w:tc>
          <w:tcPr>
            <w:tcW w:w="11340" w:type="dxa"/>
          </w:tcPr>
          <w:p w:rsidR="0087712E" w:rsidRPr="00B86ADE" w:rsidRDefault="0087712E" w:rsidP="00B86ADE">
            <w:pPr>
              <w:spacing w:before="20"/>
            </w:pPr>
            <w:r w:rsidRPr="00B86ADE">
              <w:t xml:space="preserve">Атанасян Л. С., Бутузов В. Ф., Кадомцев С. Б. и др.  Геометрия. </w:t>
            </w:r>
            <w:r>
              <w:t xml:space="preserve">7–9 классы. </w:t>
            </w:r>
            <w:r w:rsidRPr="00B86ADE">
              <w:t>Просвещение</w:t>
            </w:r>
          </w:p>
        </w:tc>
      </w:tr>
      <w:tr w:rsidR="0087712E" w:rsidRPr="00B86ADE" w:rsidTr="00C62FEA">
        <w:tc>
          <w:tcPr>
            <w:tcW w:w="2943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История</w:t>
            </w:r>
          </w:p>
        </w:tc>
        <w:tc>
          <w:tcPr>
            <w:tcW w:w="11340" w:type="dxa"/>
          </w:tcPr>
          <w:p w:rsidR="0087712E" w:rsidRDefault="0087712E" w:rsidP="009F7155">
            <w:pPr>
              <w:suppressAutoHyphens/>
              <w:snapToGrid w:val="0"/>
              <w:spacing w:before="20"/>
            </w:pPr>
            <w:r w:rsidRPr="00B86ADE">
              <w:t>Данилов Д.</w:t>
            </w:r>
            <w:r w:rsidRPr="00B86ADE">
              <w:rPr>
                <w:lang w:val="en-US"/>
              </w:rPr>
              <w:t> </w:t>
            </w:r>
            <w:r w:rsidRPr="00B86ADE">
              <w:t>Д., Кузнецов А.</w:t>
            </w:r>
            <w:r w:rsidRPr="00B86ADE">
              <w:rPr>
                <w:lang w:val="en-US"/>
              </w:rPr>
              <w:t> </w:t>
            </w:r>
            <w:r w:rsidRPr="00B86ADE">
              <w:t>В., Кузнецова С. С., Репников А.В., др. Всеобщая история. История Нового времени. У</w:t>
            </w:r>
            <w:r>
              <w:t>чебник для 7-го класса. Баласс,</w:t>
            </w:r>
          </w:p>
          <w:p w:rsidR="0087712E" w:rsidRPr="00B86ADE" w:rsidRDefault="0087712E" w:rsidP="009F7155">
            <w:pPr>
              <w:suppressAutoHyphens/>
              <w:snapToGrid w:val="0"/>
              <w:spacing w:before="20"/>
            </w:pPr>
            <w:r w:rsidRPr="00B86ADE">
              <w:t>Данилов Д. Д., Лисейцев Д.</w:t>
            </w:r>
            <w:r w:rsidRPr="00B86ADE">
              <w:rPr>
                <w:lang w:val="en-US"/>
              </w:rPr>
              <w:t> </w:t>
            </w:r>
            <w:r>
              <w:t>В., Павлова Н. С. И</w:t>
            </w:r>
            <w:r w:rsidRPr="00B86ADE">
              <w:t xml:space="preserve"> др. История России. Учебник для 7-го класса</w:t>
            </w:r>
            <w:r>
              <w:t>. Баласс</w:t>
            </w:r>
          </w:p>
        </w:tc>
      </w:tr>
      <w:tr w:rsidR="0087712E" w:rsidRPr="00B86ADE" w:rsidTr="00C62FEA">
        <w:tc>
          <w:tcPr>
            <w:tcW w:w="2943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Обществознание</w:t>
            </w:r>
          </w:p>
        </w:tc>
        <w:tc>
          <w:tcPr>
            <w:tcW w:w="11340" w:type="dxa"/>
          </w:tcPr>
          <w:p w:rsidR="0087712E" w:rsidRPr="00B86ADE" w:rsidRDefault="0087712E" w:rsidP="009F7155">
            <w:pPr>
              <w:spacing w:before="20"/>
            </w:pPr>
            <w:r w:rsidRPr="00B86ADE">
              <w:t>Боголюбов Л. Н., Городецкая Н. И., Иванова Л. Ф. и др. / Под ред. Боголюбова Л. Н., Ивановой Л. Ф.  Обществознание. 7 класс. Просвещение</w:t>
            </w:r>
          </w:p>
        </w:tc>
      </w:tr>
      <w:tr w:rsidR="0087712E" w:rsidRPr="00B86ADE" w:rsidTr="00C62FEA">
        <w:tc>
          <w:tcPr>
            <w:tcW w:w="2943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География</w:t>
            </w:r>
          </w:p>
        </w:tc>
        <w:tc>
          <w:tcPr>
            <w:tcW w:w="11340" w:type="dxa"/>
          </w:tcPr>
          <w:p w:rsidR="0087712E" w:rsidRPr="00B86ADE" w:rsidRDefault="0087712E" w:rsidP="009F7155">
            <w:pPr>
              <w:spacing w:before="20"/>
            </w:pPr>
            <w:r w:rsidRPr="00B86ADE">
              <w:t>Душина И.</w:t>
            </w:r>
            <w:r w:rsidRPr="00B86ADE">
              <w:rPr>
                <w:lang w:val="en-US"/>
              </w:rPr>
              <w:t> </w:t>
            </w:r>
            <w:r w:rsidRPr="00B86ADE">
              <w:t>В., Притула Т.</w:t>
            </w:r>
            <w:r w:rsidRPr="00B86ADE">
              <w:rPr>
                <w:lang w:val="en-US"/>
              </w:rPr>
              <w:t> </w:t>
            </w:r>
            <w:r w:rsidRPr="00B86ADE">
              <w:t>Ю., Смоктунович Т.</w:t>
            </w:r>
            <w:r w:rsidRPr="00B86ADE">
              <w:rPr>
                <w:lang w:val="en-US"/>
              </w:rPr>
              <w:t> </w:t>
            </w:r>
            <w:r>
              <w:t>Л. География. («Земля —</w:t>
            </w:r>
            <w:r w:rsidRPr="00B86ADE">
              <w:t xml:space="preserve"> п</w:t>
            </w:r>
            <w:r>
              <w:t>ланета людей»). Учебник для 7</w:t>
            </w:r>
            <w:r w:rsidRPr="00B86ADE">
              <w:t xml:space="preserve"> класса. Баласс</w:t>
            </w:r>
          </w:p>
        </w:tc>
      </w:tr>
      <w:tr w:rsidR="0087712E" w:rsidRPr="00B86ADE" w:rsidTr="00C62FEA">
        <w:tc>
          <w:tcPr>
            <w:tcW w:w="2943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Биология</w:t>
            </w:r>
          </w:p>
        </w:tc>
        <w:tc>
          <w:tcPr>
            <w:tcW w:w="11340" w:type="dxa"/>
          </w:tcPr>
          <w:p w:rsidR="0087712E" w:rsidRPr="00B86ADE" w:rsidRDefault="0087712E" w:rsidP="009F7155">
            <w:pPr>
              <w:spacing w:before="20"/>
            </w:pPr>
            <w:r w:rsidRPr="00B86ADE">
              <w:t>Вахрушев А. А, Бурский О. В., Раутиан А.</w:t>
            </w:r>
            <w:r w:rsidRPr="00B86ADE">
              <w:rPr>
                <w:lang w:val="en-US"/>
              </w:rPr>
              <w:t> </w:t>
            </w:r>
            <w:r w:rsidRPr="00B86ADE">
              <w:t>С. Биология. («От амёбы до человека»). Учебник для 7</w:t>
            </w:r>
            <w:r>
              <w:t> </w:t>
            </w:r>
            <w:r w:rsidRPr="00B86ADE">
              <w:t>класса. Баласс</w:t>
            </w:r>
          </w:p>
        </w:tc>
      </w:tr>
      <w:tr w:rsidR="0087712E" w:rsidRPr="00B86ADE" w:rsidTr="00C62FEA">
        <w:tc>
          <w:tcPr>
            <w:tcW w:w="2943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Физика</w:t>
            </w:r>
          </w:p>
        </w:tc>
        <w:tc>
          <w:tcPr>
            <w:tcW w:w="11340" w:type="dxa"/>
          </w:tcPr>
          <w:p w:rsidR="0087712E" w:rsidRPr="00B86ADE" w:rsidRDefault="0087712E" w:rsidP="009F7155">
            <w:pPr>
              <w:spacing w:before="20"/>
            </w:pPr>
            <w:r w:rsidRPr="00B86ADE">
              <w:t>А. В. Перышкин. Физика, 7 класс. Дрофа</w:t>
            </w:r>
          </w:p>
        </w:tc>
      </w:tr>
      <w:tr w:rsidR="0087712E" w:rsidRPr="00B86ADE" w:rsidTr="00C62FEA">
        <w:tc>
          <w:tcPr>
            <w:tcW w:w="2943" w:type="dxa"/>
            <w:vAlign w:val="center"/>
          </w:tcPr>
          <w:p w:rsidR="0087712E" w:rsidRPr="00B86ADE" w:rsidRDefault="0087712E" w:rsidP="00B86ADE">
            <w:pPr>
              <w:jc w:val="center"/>
            </w:pPr>
            <w:r>
              <w:t>Химия</w:t>
            </w:r>
          </w:p>
        </w:tc>
        <w:tc>
          <w:tcPr>
            <w:tcW w:w="11340" w:type="dxa"/>
          </w:tcPr>
          <w:p w:rsidR="0087712E" w:rsidRPr="00B86ADE" w:rsidRDefault="0087712E" w:rsidP="009F7155">
            <w:pPr>
              <w:spacing w:before="20"/>
            </w:pPr>
            <w:r w:rsidRPr="009A1311">
              <w:t>О. С. Габриелян, И. Г. Остроумов, А. К. Ахлебинин</w:t>
            </w:r>
            <w:r>
              <w:t xml:space="preserve">. </w:t>
            </w:r>
            <w:r w:rsidRPr="009A1311">
              <w:t>Химия. Вводный курс. 7 класс. Учебник</w:t>
            </w:r>
            <w:r>
              <w:t>. Дрофа</w:t>
            </w:r>
          </w:p>
        </w:tc>
      </w:tr>
      <w:tr w:rsidR="0087712E" w:rsidRPr="00B86ADE" w:rsidTr="00C62FEA">
        <w:tc>
          <w:tcPr>
            <w:tcW w:w="2943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ОБЖ</w:t>
            </w:r>
          </w:p>
        </w:tc>
        <w:tc>
          <w:tcPr>
            <w:tcW w:w="11340" w:type="dxa"/>
          </w:tcPr>
          <w:p w:rsidR="0087712E" w:rsidRPr="00B86ADE" w:rsidRDefault="0087712E" w:rsidP="009A1311">
            <w:pPr>
              <w:spacing w:before="20"/>
            </w:pPr>
            <w:r w:rsidRPr="00836BAA">
              <w:t xml:space="preserve">М. П. Фролов, </w:t>
            </w:r>
            <w:r>
              <w:t>М. В. Юрьева,</w:t>
            </w:r>
            <w:r w:rsidRPr="00836BAA">
              <w:t xml:space="preserve"> </w:t>
            </w:r>
            <w:r>
              <w:t>Ю. Ю. Корнейчук, Б. И. Мишин.</w:t>
            </w:r>
            <w:r w:rsidRPr="00836BAA">
              <w:t xml:space="preserve"> </w:t>
            </w:r>
            <w:r w:rsidRPr="007F799D">
              <w:t xml:space="preserve">Основы безопасности жизнедеятельности. </w:t>
            </w:r>
            <w:r>
              <w:t>7 </w:t>
            </w:r>
            <w:r w:rsidRPr="007F799D">
              <w:t>класс</w:t>
            </w:r>
            <w:r>
              <w:t>.</w:t>
            </w:r>
            <w:r w:rsidRPr="007F799D">
              <w:t xml:space="preserve"> </w:t>
            </w:r>
            <w:r>
              <w:t>Астрель, Харвест</w:t>
            </w:r>
          </w:p>
        </w:tc>
      </w:tr>
      <w:tr w:rsidR="0087712E" w:rsidRPr="00B86ADE" w:rsidTr="00C62FEA">
        <w:tc>
          <w:tcPr>
            <w:tcW w:w="2943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Английский язык</w:t>
            </w:r>
          </w:p>
        </w:tc>
        <w:tc>
          <w:tcPr>
            <w:tcW w:w="11340" w:type="dxa"/>
          </w:tcPr>
          <w:p w:rsidR="0087712E" w:rsidRPr="00B86ADE" w:rsidRDefault="0087712E" w:rsidP="009F7155">
            <w:pPr>
              <w:spacing w:before="20"/>
            </w:pPr>
            <w:r w:rsidRPr="00B86ADE">
              <w:t>Ваулина Ю. Е., Дули Д. и др. Английский язык (“</w:t>
            </w:r>
            <w:r w:rsidRPr="00B86ADE">
              <w:rPr>
                <w:lang w:val="en-US"/>
              </w:rPr>
              <w:t>Spotlight</w:t>
            </w:r>
            <w:r w:rsidRPr="00B86ADE">
              <w:t>”), 7 класс. Просвещение</w:t>
            </w:r>
          </w:p>
        </w:tc>
      </w:tr>
      <w:tr w:rsidR="0087712E" w:rsidRPr="00B86ADE" w:rsidTr="00C62FEA">
        <w:trPr>
          <w:trHeight w:val="276"/>
        </w:trPr>
        <w:tc>
          <w:tcPr>
            <w:tcW w:w="2943" w:type="dxa"/>
            <w:vAlign w:val="center"/>
          </w:tcPr>
          <w:p w:rsidR="0087712E" w:rsidRPr="00B86ADE" w:rsidRDefault="0087712E" w:rsidP="00B86ADE">
            <w:pPr>
              <w:jc w:val="center"/>
              <w:rPr>
                <w:b/>
              </w:rPr>
            </w:pPr>
            <w:r w:rsidRPr="00B86ADE">
              <w:t>Информатика</w:t>
            </w:r>
          </w:p>
        </w:tc>
        <w:tc>
          <w:tcPr>
            <w:tcW w:w="11340" w:type="dxa"/>
          </w:tcPr>
          <w:p w:rsidR="0087712E" w:rsidRPr="00B86ADE" w:rsidRDefault="0087712E" w:rsidP="009F7155">
            <w:pPr>
              <w:spacing w:before="20"/>
              <w:rPr>
                <w:b/>
              </w:rPr>
            </w:pPr>
            <w:r>
              <w:t>Угринович Н.Д.</w:t>
            </w:r>
            <w:r w:rsidRPr="00B86ADE">
              <w:t xml:space="preserve">  Информатика и ИК</w:t>
            </w:r>
            <w:r>
              <w:t xml:space="preserve">Т. 7 </w:t>
            </w:r>
            <w:r w:rsidRPr="00B86ADE">
              <w:t>класс. БИНОМ</w:t>
            </w:r>
          </w:p>
        </w:tc>
      </w:tr>
      <w:tr w:rsidR="0087712E" w:rsidRPr="00B86ADE" w:rsidTr="00C62FEA">
        <w:trPr>
          <w:trHeight w:val="276"/>
        </w:trPr>
        <w:tc>
          <w:tcPr>
            <w:tcW w:w="2943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Технология</w:t>
            </w:r>
          </w:p>
        </w:tc>
        <w:tc>
          <w:tcPr>
            <w:tcW w:w="11340" w:type="dxa"/>
          </w:tcPr>
          <w:p w:rsidR="0087712E" w:rsidRDefault="0087712E" w:rsidP="008515B1">
            <w:pPr>
              <w:spacing w:before="120"/>
            </w:pPr>
            <w:r>
              <w:t>Синица Н. В., Симоненко В. Д. Технология. Технологии ведения дома. Учебник. 7 класс. Вентана-Граф</w:t>
            </w:r>
          </w:p>
          <w:p w:rsidR="0087712E" w:rsidRPr="00B86ADE" w:rsidRDefault="0087712E" w:rsidP="00B222E4">
            <w:pPr>
              <w:spacing w:before="20"/>
            </w:pPr>
            <w:r>
              <w:t>Тищенко А. Т., Симоненко В. Д. Технология. Индустриальные технологии. Учебник. 7 класс. Вентана-Граф</w:t>
            </w:r>
          </w:p>
        </w:tc>
      </w:tr>
      <w:tr w:rsidR="0087712E" w:rsidRPr="00B86ADE" w:rsidTr="00C62FEA">
        <w:trPr>
          <w:trHeight w:val="276"/>
        </w:trPr>
        <w:tc>
          <w:tcPr>
            <w:tcW w:w="2943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Музыка</w:t>
            </w:r>
          </w:p>
        </w:tc>
        <w:tc>
          <w:tcPr>
            <w:tcW w:w="11340" w:type="dxa"/>
          </w:tcPr>
          <w:p w:rsidR="0087712E" w:rsidRPr="00B86ADE" w:rsidRDefault="0087712E" w:rsidP="00B222E4">
            <w:pPr>
              <w:spacing w:before="20"/>
              <w:jc w:val="both"/>
            </w:pPr>
            <w:r w:rsidRPr="00B86ADE">
              <w:t>Сергеева Т.П., Критская Е.Д. Музыка. 7 класс. Просвещение</w:t>
            </w:r>
          </w:p>
        </w:tc>
      </w:tr>
      <w:tr w:rsidR="0087712E" w:rsidRPr="00B86ADE" w:rsidTr="00C62FEA">
        <w:trPr>
          <w:trHeight w:val="276"/>
        </w:trPr>
        <w:tc>
          <w:tcPr>
            <w:tcW w:w="2943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ИЗО</w:t>
            </w:r>
          </w:p>
        </w:tc>
        <w:tc>
          <w:tcPr>
            <w:tcW w:w="11340" w:type="dxa"/>
          </w:tcPr>
          <w:p w:rsidR="0087712E" w:rsidRPr="00B86ADE" w:rsidRDefault="0087712E" w:rsidP="00B222E4">
            <w:pPr>
              <w:spacing w:before="20"/>
              <w:jc w:val="both"/>
            </w:pPr>
            <w:r w:rsidRPr="00B86ADE">
              <w:t xml:space="preserve">Ломов С. П., Игнатьев С. Е., Кармазина М. В. Искусство. Изобразительное искусство. 7 класс. </w:t>
            </w:r>
            <w:r>
              <w:t>Дрофа</w:t>
            </w:r>
          </w:p>
        </w:tc>
      </w:tr>
      <w:tr w:rsidR="0087712E" w:rsidRPr="00B86ADE" w:rsidTr="00C62FEA">
        <w:trPr>
          <w:trHeight w:val="276"/>
        </w:trPr>
        <w:tc>
          <w:tcPr>
            <w:tcW w:w="2943" w:type="dxa"/>
            <w:vAlign w:val="center"/>
          </w:tcPr>
          <w:p w:rsidR="0087712E" w:rsidRPr="00B86ADE" w:rsidRDefault="0087712E" w:rsidP="00B86ADE">
            <w:pPr>
              <w:jc w:val="center"/>
            </w:pPr>
            <w:r>
              <w:t>Физкультура</w:t>
            </w:r>
          </w:p>
        </w:tc>
        <w:tc>
          <w:tcPr>
            <w:tcW w:w="11340" w:type="dxa"/>
          </w:tcPr>
          <w:p w:rsidR="0087712E" w:rsidRPr="00B86ADE" w:rsidRDefault="0087712E" w:rsidP="00B222E4">
            <w:pPr>
              <w:spacing w:before="20"/>
            </w:pPr>
            <w:r w:rsidRPr="009B5B56">
              <w:t>Матвеев А. П.</w:t>
            </w:r>
            <w:r>
              <w:t xml:space="preserve"> </w:t>
            </w:r>
            <w:r w:rsidRPr="009B5B56">
              <w:t xml:space="preserve">Физическая культура. </w:t>
            </w:r>
            <w:r>
              <w:t>7</w:t>
            </w:r>
            <w:r w:rsidRPr="009B5B56">
              <w:t xml:space="preserve"> класс. Учебник для общеобразовательных организаций.</w:t>
            </w:r>
            <w:r>
              <w:t xml:space="preserve"> Просвещение</w:t>
            </w:r>
          </w:p>
        </w:tc>
      </w:tr>
    </w:tbl>
    <w:p w:rsidR="0087712E" w:rsidRPr="00B86ADE" w:rsidRDefault="0087712E" w:rsidP="00B86ADE">
      <w:pPr>
        <w:jc w:val="center"/>
        <w:rPr>
          <w:b/>
        </w:rPr>
      </w:pPr>
      <w:r w:rsidRPr="00B86ADE">
        <w:br w:type="page"/>
      </w:r>
      <w:r w:rsidRPr="00B86ADE">
        <w:rPr>
          <w:b/>
        </w:rPr>
        <w:t>8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60"/>
        <w:gridCol w:w="11623"/>
      </w:tblGrid>
      <w:tr w:rsidR="0087712E" w:rsidRPr="00B86ADE" w:rsidTr="00147F33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Русский язык</w:t>
            </w:r>
          </w:p>
        </w:tc>
        <w:tc>
          <w:tcPr>
            <w:tcW w:w="11623" w:type="dxa"/>
          </w:tcPr>
          <w:p w:rsidR="0087712E" w:rsidRPr="00B86ADE" w:rsidRDefault="0087712E" w:rsidP="00600191">
            <w:pPr>
              <w:spacing w:before="40"/>
            </w:pPr>
            <w:r w:rsidRPr="00B86ADE">
              <w:t>Бархударов С. Г., Крючков С. Е., Максимов Л. Ю. и др. Русский язык. 8 класс. Просвещение</w:t>
            </w:r>
          </w:p>
        </w:tc>
      </w:tr>
      <w:tr w:rsidR="0087712E" w:rsidRPr="00B86ADE" w:rsidTr="00147F33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Литература</w:t>
            </w:r>
          </w:p>
        </w:tc>
        <w:tc>
          <w:tcPr>
            <w:tcW w:w="11623" w:type="dxa"/>
          </w:tcPr>
          <w:p w:rsidR="0087712E" w:rsidRPr="00B86ADE" w:rsidRDefault="0087712E" w:rsidP="00600191">
            <w:pPr>
              <w:spacing w:before="40"/>
            </w:pPr>
            <w:r>
              <w:t>Коровина В. Я., Журавлев В. П., Коровин В. И. Литература. 8 класс. Учебник. В двух частях. Просвещение</w:t>
            </w:r>
          </w:p>
        </w:tc>
      </w:tr>
      <w:tr w:rsidR="0087712E" w:rsidRPr="00B86ADE" w:rsidTr="00147F33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Алгебра</w:t>
            </w:r>
          </w:p>
        </w:tc>
        <w:tc>
          <w:tcPr>
            <w:tcW w:w="11623" w:type="dxa"/>
          </w:tcPr>
          <w:p w:rsidR="0087712E" w:rsidRPr="00B86ADE" w:rsidRDefault="0087712E" w:rsidP="00600191">
            <w:pPr>
              <w:spacing w:before="40"/>
            </w:pPr>
            <w:r w:rsidRPr="00A26AF4">
              <w:t>А.</w:t>
            </w:r>
            <w:r>
              <w:t xml:space="preserve"> </w:t>
            </w:r>
            <w:r w:rsidRPr="00A26AF4">
              <w:t>Г. Мордкович. Алгебра. 7 класс. Учебник</w:t>
            </w:r>
            <w:r>
              <w:t>. В двух частях. Мнемозина</w:t>
            </w:r>
          </w:p>
        </w:tc>
      </w:tr>
      <w:tr w:rsidR="0087712E" w:rsidRPr="00B86ADE" w:rsidTr="00147F33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Геометрия</w:t>
            </w:r>
          </w:p>
        </w:tc>
        <w:tc>
          <w:tcPr>
            <w:tcW w:w="11623" w:type="dxa"/>
          </w:tcPr>
          <w:p w:rsidR="0087712E" w:rsidRPr="00B86ADE" w:rsidRDefault="0087712E" w:rsidP="00600191">
            <w:pPr>
              <w:spacing w:before="40"/>
            </w:pPr>
            <w:r w:rsidRPr="00B86ADE">
              <w:t xml:space="preserve">Атанасян Л. С., Бутузов В. Ф., Кадомцев С. Б. и др.  Геометрия. </w:t>
            </w:r>
            <w:r>
              <w:t xml:space="preserve">7–9 классы. </w:t>
            </w:r>
            <w:r w:rsidRPr="00B86ADE">
              <w:t>Просвещение</w:t>
            </w:r>
          </w:p>
        </w:tc>
      </w:tr>
      <w:tr w:rsidR="0087712E" w:rsidRPr="00B86ADE" w:rsidTr="00147F33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История</w:t>
            </w:r>
          </w:p>
        </w:tc>
        <w:tc>
          <w:tcPr>
            <w:tcW w:w="11623" w:type="dxa"/>
          </w:tcPr>
          <w:p w:rsidR="0087712E" w:rsidRDefault="0087712E" w:rsidP="00B86ADE">
            <w:pPr>
              <w:suppressAutoHyphens/>
              <w:snapToGrid w:val="0"/>
              <w:spacing w:before="40"/>
            </w:pPr>
            <w:r w:rsidRPr="006421F4">
              <w:t>Данилов Д.Д., Кузнецов А.В., Кузнецова С.С.</w:t>
            </w:r>
            <w:r>
              <w:t xml:space="preserve"> </w:t>
            </w:r>
            <w:r w:rsidRPr="006421F4">
              <w:t>Всеобщая история. История Нового времени</w:t>
            </w:r>
            <w:r>
              <w:t>. Учебник. 8 класс. Баласс</w:t>
            </w:r>
          </w:p>
          <w:p w:rsidR="0087712E" w:rsidRPr="00B86ADE" w:rsidRDefault="0087712E" w:rsidP="00600191">
            <w:pPr>
              <w:suppressAutoHyphens/>
              <w:snapToGrid w:val="0"/>
              <w:spacing w:before="40"/>
            </w:pPr>
            <w:r w:rsidRPr="006421F4">
              <w:t>Данилов Д.Д., Клоков В.А., Кузнецова С.С., др.</w:t>
            </w:r>
            <w:r>
              <w:t xml:space="preserve"> </w:t>
            </w:r>
            <w:r w:rsidRPr="006421F4">
              <w:t>История России</w:t>
            </w:r>
            <w:r>
              <w:t>. Учебник. 8 класс. Баласс</w:t>
            </w:r>
          </w:p>
        </w:tc>
      </w:tr>
      <w:tr w:rsidR="0087712E" w:rsidRPr="00B86ADE" w:rsidTr="00147F33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Обществознание</w:t>
            </w:r>
          </w:p>
        </w:tc>
        <w:tc>
          <w:tcPr>
            <w:tcW w:w="11623" w:type="dxa"/>
          </w:tcPr>
          <w:p w:rsidR="0087712E" w:rsidRPr="00B86ADE" w:rsidRDefault="0087712E" w:rsidP="00600191">
            <w:pPr>
              <w:spacing w:before="40"/>
            </w:pPr>
            <w:r>
              <w:t>Боголюбов Л. Н., Городецкая Н. И., Иванова Л. Ф. и др. / Под ред. Боголюбова Л. Н., Городецкой Н. И. Обществознание. 8 класс. Учебник. Просвещение</w:t>
            </w:r>
          </w:p>
        </w:tc>
      </w:tr>
      <w:tr w:rsidR="0087712E" w:rsidRPr="00B86ADE" w:rsidTr="00147F33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География</w:t>
            </w:r>
          </w:p>
        </w:tc>
        <w:tc>
          <w:tcPr>
            <w:tcW w:w="11623" w:type="dxa"/>
          </w:tcPr>
          <w:p w:rsidR="0087712E" w:rsidRPr="00B86ADE" w:rsidRDefault="0087712E" w:rsidP="00600191">
            <w:pPr>
              <w:spacing w:before="40"/>
            </w:pPr>
            <w:r w:rsidRPr="00B86ADE">
              <w:t>И. И. Баринова. География</w:t>
            </w:r>
            <w:r>
              <w:t>.</w:t>
            </w:r>
            <w:r w:rsidRPr="00B86ADE">
              <w:t xml:space="preserve"> Природа</w:t>
            </w:r>
            <w:r>
              <w:t xml:space="preserve"> России</w:t>
            </w:r>
            <w:r w:rsidRPr="00B86ADE">
              <w:t>. 8 класс. Дрофа</w:t>
            </w:r>
          </w:p>
        </w:tc>
      </w:tr>
      <w:tr w:rsidR="0087712E" w:rsidRPr="00B86ADE" w:rsidTr="00147F33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Биология</w:t>
            </w:r>
          </w:p>
        </w:tc>
        <w:tc>
          <w:tcPr>
            <w:tcW w:w="11623" w:type="dxa"/>
          </w:tcPr>
          <w:p w:rsidR="0087712E" w:rsidRPr="00B86ADE" w:rsidRDefault="0087712E" w:rsidP="00600191">
            <w:pPr>
              <w:spacing w:before="40"/>
            </w:pPr>
            <w:r w:rsidRPr="00C62FEA">
              <w:t>Вахрушев А.</w:t>
            </w:r>
            <w:r>
              <w:t> </w:t>
            </w:r>
            <w:r w:rsidRPr="00C62FEA">
              <w:t>А, Родионова Е.</w:t>
            </w:r>
            <w:r>
              <w:t> </w:t>
            </w:r>
            <w:r w:rsidRPr="00C62FEA">
              <w:t>И., Белицкая Г.</w:t>
            </w:r>
            <w:r>
              <w:t> </w:t>
            </w:r>
            <w:r w:rsidRPr="00C62FEA">
              <w:t>Э., др.</w:t>
            </w:r>
            <w:r>
              <w:t xml:space="preserve"> Биология (</w:t>
            </w:r>
            <w:r w:rsidRPr="00C62FEA">
              <w:t>«Познай себя»</w:t>
            </w:r>
            <w:r>
              <w:t xml:space="preserve">). Учебник. 8 класс. Баласс, </w:t>
            </w:r>
          </w:p>
        </w:tc>
      </w:tr>
      <w:tr w:rsidR="0087712E" w:rsidRPr="00B86ADE" w:rsidTr="00147F33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Физика</w:t>
            </w:r>
          </w:p>
        </w:tc>
        <w:tc>
          <w:tcPr>
            <w:tcW w:w="11623" w:type="dxa"/>
          </w:tcPr>
          <w:p w:rsidR="0087712E" w:rsidRPr="00B86ADE" w:rsidRDefault="0087712E" w:rsidP="00600191">
            <w:pPr>
              <w:spacing w:before="40"/>
            </w:pPr>
            <w:r w:rsidRPr="00B86ADE">
              <w:t>А. В. Перышкин. Физика, 8 класс. Дрофа</w:t>
            </w:r>
          </w:p>
        </w:tc>
      </w:tr>
      <w:tr w:rsidR="0087712E" w:rsidRPr="00B86ADE" w:rsidTr="00147F33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Химия</w:t>
            </w:r>
          </w:p>
        </w:tc>
        <w:tc>
          <w:tcPr>
            <w:tcW w:w="11623" w:type="dxa"/>
          </w:tcPr>
          <w:p w:rsidR="0087712E" w:rsidRPr="00B86ADE" w:rsidRDefault="0087712E" w:rsidP="00600191">
            <w:pPr>
              <w:spacing w:before="40"/>
            </w:pPr>
            <w:r w:rsidRPr="00B86ADE">
              <w:t>О. С. Габриелян. Химия, 8 класс. Дрофа</w:t>
            </w:r>
          </w:p>
        </w:tc>
      </w:tr>
      <w:tr w:rsidR="0087712E" w:rsidRPr="00B86ADE" w:rsidTr="00147F33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ОБЖ</w:t>
            </w:r>
          </w:p>
        </w:tc>
        <w:tc>
          <w:tcPr>
            <w:tcW w:w="11623" w:type="dxa"/>
          </w:tcPr>
          <w:p w:rsidR="0087712E" w:rsidRPr="00B86ADE" w:rsidRDefault="0087712E" w:rsidP="00600191">
            <w:pPr>
              <w:spacing w:before="40"/>
            </w:pPr>
            <w:r w:rsidRPr="00836BAA">
              <w:t xml:space="preserve">М. П. Фролов, </w:t>
            </w:r>
            <w:r>
              <w:t>М. В. Юрьева,</w:t>
            </w:r>
            <w:r w:rsidRPr="00836BAA">
              <w:t xml:space="preserve"> </w:t>
            </w:r>
            <w:r>
              <w:t>Ю. Ю. Корнейчук, Б. И. Мишин.</w:t>
            </w:r>
            <w:r w:rsidRPr="00836BAA">
              <w:t xml:space="preserve"> </w:t>
            </w:r>
            <w:r w:rsidRPr="007F799D">
              <w:t xml:space="preserve">Основы безопасности жизнедеятельности. </w:t>
            </w:r>
            <w:r>
              <w:t>8 </w:t>
            </w:r>
            <w:r w:rsidRPr="007F799D">
              <w:t>класс</w:t>
            </w:r>
            <w:r>
              <w:t>.</w:t>
            </w:r>
            <w:r w:rsidRPr="007F799D">
              <w:t xml:space="preserve"> </w:t>
            </w:r>
            <w:r>
              <w:t>Астрель, Харвест</w:t>
            </w:r>
          </w:p>
        </w:tc>
      </w:tr>
      <w:tr w:rsidR="0087712E" w:rsidRPr="00B86ADE" w:rsidTr="00147F33">
        <w:trPr>
          <w:trHeight w:val="527"/>
        </w:trPr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>
              <w:t>Английски</w:t>
            </w:r>
            <w:r w:rsidRPr="00B86ADE">
              <w:t>й язык</w:t>
            </w:r>
          </w:p>
        </w:tc>
        <w:tc>
          <w:tcPr>
            <w:tcW w:w="11623" w:type="dxa"/>
            <w:vAlign w:val="center"/>
          </w:tcPr>
          <w:p w:rsidR="0087712E" w:rsidRPr="00B86ADE" w:rsidRDefault="0087712E" w:rsidP="00600191">
            <w:pPr>
              <w:spacing w:before="40"/>
            </w:pPr>
            <w:r w:rsidRPr="00B86ADE">
              <w:t>Ваулина Ю. Е., Дули Д. и др. Английский язык (“</w:t>
            </w:r>
            <w:r w:rsidRPr="006347A5">
              <w:t>Spotlight</w:t>
            </w:r>
            <w:r>
              <w:t>”), 8</w:t>
            </w:r>
            <w:r w:rsidRPr="00B86ADE">
              <w:t xml:space="preserve"> класс. Просвещение</w:t>
            </w:r>
          </w:p>
        </w:tc>
      </w:tr>
      <w:tr w:rsidR="0087712E" w:rsidRPr="00B86ADE" w:rsidTr="00147F33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Информатика</w:t>
            </w:r>
          </w:p>
        </w:tc>
        <w:tc>
          <w:tcPr>
            <w:tcW w:w="11623" w:type="dxa"/>
          </w:tcPr>
          <w:p w:rsidR="0087712E" w:rsidRPr="00B86ADE" w:rsidRDefault="0087712E" w:rsidP="00600191">
            <w:pPr>
              <w:spacing w:before="40"/>
            </w:pPr>
            <w:r w:rsidRPr="00B86ADE">
              <w:t>Угринович Н. Д.  «Информатика и ИКТ». БИНОМ</w:t>
            </w:r>
          </w:p>
        </w:tc>
      </w:tr>
      <w:tr w:rsidR="0087712E" w:rsidRPr="00B86ADE" w:rsidTr="00B471DC">
        <w:tc>
          <w:tcPr>
            <w:tcW w:w="2660" w:type="dxa"/>
            <w:vAlign w:val="center"/>
          </w:tcPr>
          <w:p w:rsidR="0087712E" w:rsidRPr="00B814A4" w:rsidRDefault="0087712E" w:rsidP="00B86ADE">
            <w:pPr>
              <w:jc w:val="center"/>
            </w:pPr>
            <w:r w:rsidRPr="00B814A4">
              <w:t>Технология</w:t>
            </w:r>
          </w:p>
        </w:tc>
        <w:tc>
          <w:tcPr>
            <w:tcW w:w="11623" w:type="dxa"/>
          </w:tcPr>
          <w:p w:rsidR="0087712E" w:rsidRPr="00B814A4" w:rsidRDefault="0087712E" w:rsidP="00600191">
            <w:pPr>
              <w:spacing w:before="40"/>
            </w:pPr>
            <w:r>
              <w:t xml:space="preserve">Симоненко В. Д., Электов А. А., Гончаров Б. А., Очинин О. П. </w:t>
            </w:r>
            <w:r w:rsidRPr="00B814A4">
              <w:t>Технология. 8 класс. Вентана-Граф</w:t>
            </w:r>
          </w:p>
        </w:tc>
      </w:tr>
      <w:tr w:rsidR="0087712E" w:rsidRPr="00B86ADE" w:rsidTr="00147F33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Музыка</w:t>
            </w:r>
          </w:p>
        </w:tc>
        <w:tc>
          <w:tcPr>
            <w:tcW w:w="11623" w:type="dxa"/>
          </w:tcPr>
          <w:p w:rsidR="0087712E" w:rsidRPr="00B86ADE" w:rsidRDefault="0087712E" w:rsidP="00600191">
            <w:pPr>
              <w:spacing w:before="40"/>
            </w:pPr>
            <w:r w:rsidRPr="00B86ADE">
              <w:t>Науменко Т.И., Алеев В.В. Искусство. Музыка. 8 класс. Дрофа</w:t>
            </w:r>
          </w:p>
        </w:tc>
      </w:tr>
      <w:tr w:rsidR="0087712E" w:rsidRPr="00B86ADE" w:rsidTr="00147F33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ИЗО</w:t>
            </w:r>
          </w:p>
        </w:tc>
        <w:tc>
          <w:tcPr>
            <w:tcW w:w="11623" w:type="dxa"/>
          </w:tcPr>
          <w:p w:rsidR="0087712E" w:rsidRPr="00B86ADE" w:rsidRDefault="0087712E" w:rsidP="00600191">
            <w:pPr>
              <w:spacing w:before="40"/>
            </w:pPr>
            <w:r w:rsidRPr="00B86ADE">
              <w:t xml:space="preserve">Ломов С.П., Игнатьев С.Е., Кармазина М.В. Искусство. Изобразительное искусство. 8 класс. </w:t>
            </w:r>
            <w:r>
              <w:t>Дрофа</w:t>
            </w:r>
          </w:p>
        </w:tc>
      </w:tr>
      <w:tr w:rsidR="0087712E" w:rsidRPr="00B86ADE" w:rsidTr="00147F33">
        <w:tc>
          <w:tcPr>
            <w:tcW w:w="2660" w:type="dxa"/>
            <w:vAlign w:val="center"/>
          </w:tcPr>
          <w:p w:rsidR="0087712E" w:rsidRPr="00B86ADE" w:rsidRDefault="0087712E" w:rsidP="00B86ADE">
            <w:pPr>
              <w:jc w:val="center"/>
            </w:pPr>
            <w:r>
              <w:t>Физкультура</w:t>
            </w:r>
          </w:p>
        </w:tc>
        <w:tc>
          <w:tcPr>
            <w:tcW w:w="11623" w:type="dxa"/>
          </w:tcPr>
          <w:p w:rsidR="0087712E" w:rsidRPr="00B86ADE" w:rsidRDefault="0087712E" w:rsidP="00600191">
            <w:pPr>
              <w:spacing w:before="40"/>
            </w:pPr>
            <w:r w:rsidRPr="009B5B56">
              <w:t>Матвеев А. П.</w:t>
            </w:r>
            <w:r>
              <w:t xml:space="preserve"> </w:t>
            </w:r>
            <w:r w:rsidRPr="009B5B56">
              <w:t xml:space="preserve">Физическая культура. </w:t>
            </w:r>
            <w:r>
              <w:t>8</w:t>
            </w:r>
            <w:r w:rsidRPr="009B5B56">
              <w:t xml:space="preserve"> класс. Учебник для общеобразовательных организаций.</w:t>
            </w:r>
            <w:r>
              <w:t xml:space="preserve"> Просвещение</w:t>
            </w:r>
          </w:p>
        </w:tc>
      </w:tr>
    </w:tbl>
    <w:p w:rsidR="0087712E" w:rsidRPr="00B86ADE" w:rsidRDefault="0087712E" w:rsidP="00B86ADE">
      <w:pPr>
        <w:jc w:val="center"/>
        <w:rPr>
          <w:b/>
        </w:rPr>
      </w:pPr>
      <w:r w:rsidRPr="00B86ADE">
        <w:br w:type="page"/>
      </w:r>
      <w:r w:rsidRPr="00B86ADE">
        <w:rPr>
          <w:b/>
        </w:rPr>
        <w:t>9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85"/>
        <w:gridCol w:w="11198"/>
      </w:tblGrid>
      <w:tr w:rsidR="0087712E" w:rsidRPr="00B86ADE" w:rsidTr="00B86ADE">
        <w:tc>
          <w:tcPr>
            <w:tcW w:w="3085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Русский язык</w:t>
            </w:r>
          </w:p>
        </w:tc>
        <w:tc>
          <w:tcPr>
            <w:tcW w:w="11198" w:type="dxa"/>
          </w:tcPr>
          <w:p w:rsidR="0087712E" w:rsidRPr="00B86ADE" w:rsidRDefault="0087712E" w:rsidP="00600191">
            <w:pPr>
              <w:snapToGrid w:val="0"/>
              <w:spacing w:before="60"/>
            </w:pPr>
            <w:r w:rsidRPr="00B86ADE">
              <w:t>Бархударов С. Г., Крючков С. В., Максимов Л. Ю. и др. Русский язык. 9 класс. Просвещение</w:t>
            </w:r>
          </w:p>
        </w:tc>
      </w:tr>
      <w:tr w:rsidR="0087712E" w:rsidRPr="00B86ADE" w:rsidTr="00B86ADE">
        <w:tc>
          <w:tcPr>
            <w:tcW w:w="3085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Литература</w:t>
            </w:r>
          </w:p>
        </w:tc>
        <w:tc>
          <w:tcPr>
            <w:tcW w:w="11198" w:type="dxa"/>
          </w:tcPr>
          <w:p w:rsidR="0087712E" w:rsidRPr="00B86ADE" w:rsidRDefault="0087712E" w:rsidP="00600191">
            <w:pPr>
              <w:spacing w:before="60"/>
            </w:pPr>
            <w:r w:rsidRPr="00B86ADE">
              <w:t>Коровина В. Я., Журавлев В. П., Коровин В. И. и др. / Под ред. Коровин</w:t>
            </w:r>
            <w:r>
              <w:t>ой В. Я. Литература. 9 класс. В </w:t>
            </w:r>
            <w:r w:rsidRPr="00B86ADE">
              <w:t>двух частях. Просвещение</w:t>
            </w:r>
          </w:p>
        </w:tc>
      </w:tr>
      <w:tr w:rsidR="0087712E" w:rsidRPr="00B86ADE" w:rsidTr="00B86ADE">
        <w:tc>
          <w:tcPr>
            <w:tcW w:w="3085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Алгебра</w:t>
            </w:r>
          </w:p>
        </w:tc>
        <w:tc>
          <w:tcPr>
            <w:tcW w:w="11198" w:type="dxa"/>
          </w:tcPr>
          <w:p w:rsidR="0087712E" w:rsidRPr="00B86ADE" w:rsidRDefault="0087712E" w:rsidP="00600191">
            <w:pPr>
              <w:spacing w:before="60"/>
            </w:pPr>
            <w:r w:rsidRPr="00A26AF4">
              <w:t>А.</w:t>
            </w:r>
            <w:r>
              <w:t xml:space="preserve"> </w:t>
            </w:r>
            <w:r w:rsidRPr="00A26AF4">
              <w:t xml:space="preserve">Г. Мордкович. Алгебра. </w:t>
            </w:r>
            <w:r>
              <w:t>9</w:t>
            </w:r>
            <w:r w:rsidRPr="00A26AF4">
              <w:t xml:space="preserve"> класс. Учебник</w:t>
            </w:r>
            <w:r>
              <w:t>. В двух частях. Мнемозина</w:t>
            </w:r>
          </w:p>
        </w:tc>
      </w:tr>
      <w:tr w:rsidR="0087712E" w:rsidRPr="00B86ADE" w:rsidTr="00B86ADE">
        <w:tc>
          <w:tcPr>
            <w:tcW w:w="3085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Геометрия</w:t>
            </w:r>
          </w:p>
        </w:tc>
        <w:tc>
          <w:tcPr>
            <w:tcW w:w="11198" w:type="dxa"/>
          </w:tcPr>
          <w:p w:rsidR="0087712E" w:rsidRPr="00B86ADE" w:rsidRDefault="0087712E" w:rsidP="00600191">
            <w:pPr>
              <w:snapToGrid w:val="0"/>
              <w:spacing w:before="60"/>
            </w:pPr>
            <w:r w:rsidRPr="00B86ADE">
              <w:t xml:space="preserve">Атанасян Л. С., Бутузов В. Ф., Кадомцев С. Б. и др.  Геометрия. </w:t>
            </w:r>
            <w:r>
              <w:t xml:space="preserve">7–9 классы. </w:t>
            </w:r>
            <w:r w:rsidRPr="00B86ADE">
              <w:t>Просвещение</w:t>
            </w:r>
          </w:p>
        </w:tc>
      </w:tr>
      <w:tr w:rsidR="0087712E" w:rsidRPr="00B86ADE" w:rsidTr="00B86ADE">
        <w:tc>
          <w:tcPr>
            <w:tcW w:w="3085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История</w:t>
            </w:r>
          </w:p>
        </w:tc>
        <w:tc>
          <w:tcPr>
            <w:tcW w:w="11198" w:type="dxa"/>
          </w:tcPr>
          <w:p w:rsidR="0087712E" w:rsidRDefault="0087712E" w:rsidP="00B86ADE">
            <w:pPr>
              <w:suppressAutoHyphens/>
              <w:snapToGrid w:val="0"/>
              <w:spacing w:before="60"/>
            </w:pPr>
            <w:r w:rsidRPr="00880E7D">
              <w:t>Данилов Д.Д., Кузнецов А.В., Кузнецова С.С., др.</w:t>
            </w:r>
            <w:r>
              <w:t xml:space="preserve"> </w:t>
            </w:r>
            <w:r w:rsidRPr="00880E7D">
              <w:t>Всеобщая история. История Новейшего времени</w:t>
            </w:r>
            <w:r>
              <w:t>. Учебник. 9 класс. Баласс</w:t>
            </w:r>
          </w:p>
          <w:p w:rsidR="0087712E" w:rsidRPr="00B86ADE" w:rsidRDefault="0087712E" w:rsidP="00600191">
            <w:pPr>
              <w:suppressAutoHyphens/>
              <w:snapToGrid w:val="0"/>
              <w:spacing w:before="60"/>
            </w:pPr>
            <w:r w:rsidRPr="00E95B4B">
              <w:t>Данилов Д.Д., Клоков В.А., Кузнецов А.В., др.</w:t>
            </w:r>
            <w:r>
              <w:t xml:space="preserve"> </w:t>
            </w:r>
            <w:r w:rsidRPr="00E95B4B">
              <w:t>История России</w:t>
            </w:r>
            <w:r>
              <w:t>. Учебник. 9 класс. Баласс</w:t>
            </w:r>
          </w:p>
        </w:tc>
      </w:tr>
      <w:tr w:rsidR="0087712E" w:rsidRPr="00B86ADE" w:rsidTr="00B86ADE">
        <w:tc>
          <w:tcPr>
            <w:tcW w:w="3085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Обществознание</w:t>
            </w:r>
          </w:p>
        </w:tc>
        <w:tc>
          <w:tcPr>
            <w:tcW w:w="11198" w:type="dxa"/>
          </w:tcPr>
          <w:p w:rsidR="0087712E" w:rsidRDefault="0087712E" w:rsidP="00DA57D6">
            <w:pPr>
              <w:spacing w:before="60"/>
            </w:pPr>
            <w:r>
              <w:t>Боголюбов Л. Н., Матвеев А. И., Жильцова Е. И. и др. / Под ред. Боголюбова Л. Н., Матвеева А. И.</w:t>
            </w:r>
          </w:p>
          <w:p w:rsidR="0087712E" w:rsidRPr="00B86ADE" w:rsidRDefault="0087712E" w:rsidP="00600191">
            <w:pPr>
              <w:spacing w:before="60"/>
            </w:pPr>
            <w:r>
              <w:t xml:space="preserve"> Обществознание. 9 класс. Учебник. Просвещение</w:t>
            </w:r>
          </w:p>
        </w:tc>
      </w:tr>
      <w:tr w:rsidR="0087712E" w:rsidRPr="00B86ADE" w:rsidTr="00B86ADE">
        <w:tc>
          <w:tcPr>
            <w:tcW w:w="3085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География</w:t>
            </w:r>
          </w:p>
        </w:tc>
        <w:tc>
          <w:tcPr>
            <w:tcW w:w="11198" w:type="dxa"/>
          </w:tcPr>
          <w:p w:rsidR="0087712E" w:rsidRPr="00B86ADE" w:rsidRDefault="0087712E" w:rsidP="00600191">
            <w:pPr>
              <w:spacing w:before="60"/>
            </w:pPr>
            <w:r w:rsidRPr="00B86ADE">
              <w:t>В.</w:t>
            </w:r>
            <w:r>
              <w:t> </w:t>
            </w:r>
            <w:r w:rsidRPr="00B86ADE">
              <w:t>П.</w:t>
            </w:r>
            <w:r>
              <w:t> </w:t>
            </w:r>
            <w:r w:rsidRPr="00B86ADE">
              <w:t>Дронов, В.</w:t>
            </w:r>
            <w:r>
              <w:t> </w:t>
            </w:r>
            <w:r w:rsidRPr="00B86ADE">
              <w:t>Я.</w:t>
            </w:r>
            <w:r>
              <w:t> </w:t>
            </w:r>
            <w:r w:rsidRPr="00B86ADE">
              <w:t>Ром. География России. Население и хозяйство</w:t>
            </w:r>
            <w:r>
              <w:t xml:space="preserve">. </w:t>
            </w:r>
            <w:r w:rsidRPr="00B86ADE">
              <w:t xml:space="preserve"> 9 класс. Дрофа</w:t>
            </w:r>
          </w:p>
        </w:tc>
      </w:tr>
      <w:tr w:rsidR="0087712E" w:rsidRPr="00B86ADE" w:rsidTr="00B86ADE">
        <w:tc>
          <w:tcPr>
            <w:tcW w:w="3085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Биология</w:t>
            </w:r>
          </w:p>
        </w:tc>
        <w:tc>
          <w:tcPr>
            <w:tcW w:w="11198" w:type="dxa"/>
          </w:tcPr>
          <w:p w:rsidR="0087712E" w:rsidRPr="00B86ADE" w:rsidRDefault="0087712E" w:rsidP="00600191">
            <w:pPr>
              <w:spacing w:before="60"/>
            </w:pPr>
            <w:r>
              <w:t>Вахрушев А.А., Бурский О.В., Раутиан А.С., др. Биология. («Порядок в живой природе») Учебник. 9 класс. Баласс</w:t>
            </w:r>
          </w:p>
        </w:tc>
      </w:tr>
      <w:tr w:rsidR="0087712E" w:rsidRPr="00B86ADE" w:rsidTr="00B86ADE">
        <w:tc>
          <w:tcPr>
            <w:tcW w:w="3085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Физика</w:t>
            </w:r>
          </w:p>
        </w:tc>
        <w:tc>
          <w:tcPr>
            <w:tcW w:w="11198" w:type="dxa"/>
          </w:tcPr>
          <w:p w:rsidR="0087712E" w:rsidRPr="00B86ADE" w:rsidRDefault="0087712E" w:rsidP="00600191">
            <w:pPr>
              <w:spacing w:before="60"/>
            </w:pPr>
            <w:r w:rsidRPr="00B86ADE">
              <w:t>А. В. Перышкин, Е. М. Гутник. Физика, 9 класс. Дрофа</w:t>
            </w:r>
          </w:p>
        </w:tc>
      </w:tr>
      <w:tr w:rsidR="0087712E" w:rsidRPr="00B86ADE" w:rsidTr="00B86ADE">
        <w:tc>
          <w:tcPr>
            <w:tcW w:w="3085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Химия</w:t>
            </w:r>
          </w:p>
        </w:tc>
        <w:tc>
          <w:tcPr>
            <w:tcW w:w="11198" w:type="dxa"/>
          </w:tcPr>
          <w:p w:rsidR="0087712E" w:rsidRPr="00B86ADE" w:rsidRDefault="0087712E" w:rsidP="00600191">
            <w:pPr>
              <w:spacing w:before="60"/>
            </w:pPr>
            <w:r w:rsidRPr="00B86ADE">
              <w:t>О. С. Габриелян. Химия, 9 класс. Дрофа</w:t>
            </w:r>
          </w:p>
        </w:tc>
      </w:tr>
      <w:tr w:rsidR="0087712E" w:rsidRPr="00B86ADE" w:rsidTr="00B86ADE">
        <w:tc>
          <w:tcPr>
            <w:tcW w:w="3085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ОБЖ</w:t>
            </w:r>
          </w:p>
        </w:tc>
        <w:tc>
          <w:tcPr>
            <w:tcW w:w="11198" w:type="dxa"/>
          </w:tcPr>
          <w:p w:rsidR="0087712E" w:rsidRPr="00B86ADE" w:rsidRDefault="0087712E" w:rsidP="00600191">
            <w:pPr>
              <w:spacing w:before="60"/>
            </w:pPr>
            <w:r w:rsidRPr="00836BAA">
              <w:t xml:space="preserve">М. П. Фролов, </w:t>
            </w:r>
            <w:r>
              <w:t>М. В. Юрьева,</w:t>
            </w:r>
            <w:r w:rsidRPr="00836BAA">
              <w:t xml:space="preserve"> </w:t>
            </w:r>
            <w:r>
              <w:t>Ю. Ю. Корнейчук, Б. И. Мишин.</w:t>
            </w:r>
            <w:r w:rsidRPr="00836BAA">
              <w:t xml:space="preserve"> </w:t>
            </w:r>
            <w:r w:rsidRPr="007F799D">
              <w:t xml:space="preserve">Основы безопасности жизнедеятельности. </w:t>
            </w:r>
            <w:r>
              <w:t>9 </w:t>
            </w:r>
            <w:r w:rsidRPr="007F799D">
              <w:t>класс</w:t>
            </w:r>
            <w:r>
              <w:t>.</w:t>
            </w:r>
            <w:r w:rsidRPr="007F799D">
              <w:t xml:space="preserve"> </w:t>
            </w:r>
            <w:r>
              <w:t>Астрель, Харвест</w:t>
            </w:r>
          </w:p>
        </w:tc>
      </w:tr>
      <w:tr w:rsidR="0087712E" w:rsidRPr="00B86ADE" w:rsidTr="00B86ADE">
        <w:tc>
          <w:tcPr>
            <w:tcW w:w="3085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Информатика</w:t>
            </w:r>
          </w:p>
        </w:tc>
        <w:tc>
          <w:tcPr>
            <w:tcW w:w="11198" w:type="dxa"/>
          </w:tcPr>
          <w:p w:rsidR="0087712E" w:rsidRPr="00B86ADE" w:rsidRDefault="0087712E" w:rsidP="00600191">
            <w:pPr>
              <w:spacing w:before="60"/>
            </w:pPr>
            <w:r w:rsidRPr="00B86ADE">
              <w:t>У</w:t>
            </w:r>
            <w:r>
              <w:t>гринович Н.Д. Информатика и ИКТ.</w:t>
            </w:r>
            <w:r w:rsidRPr="00B86ADE">
              <w:t xml:space="preserve"> Бином</w:t>
            </w:r>
          </w:p>
        </w:tc>
      </w:tr>
      <w:tr w:rsidR="0087712E" w:rsidRPr="00B86ADE" w:rsidTr="00B86ADE">
        <w:tc>
          <w:tcPr>
            <w:tcW w:w="3085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Иностранный язык</w:t>
            </w:r>
          </w:p>
        </w:tc>
        <w:tc>
          <w:tcPr>
            <w:tcW w:w="11198" w:type="dxa"/>
          </w:tcPr>
          <w:p w:rsidR="0087712E" w:rsidRDefault="0087712E" w:rsidP="00B86ADE">
            <w:pPr>
              <w:spacing w:before="60"/>
            </w:pPr>
            <w:r w:rsidRPr="00B86ADE">
              <w:t>Ваулина Ю. Е., Дули Д. и др. Английский язык (“</w:t>
            </w:r>
            <w:r w:rsidRPr="006347A5">
              <w:t>Spotlight</w:t>
            </w:r>
            <w:r>
              <w:t>”), 9</w:t>
            </w:r>
            <w:r w:rsidRPr="00B86ADE">
              <w:t xml:space="preserve"> класс. Просвещение</w:t>
            </w:r>
          </w:p>
          <w:p w:rsidR="0087712E" w:rsidRPr="00B86ADE" w:rsidRDefault="0087712E" w:rsidP="00600191">
            <w:pPr>
              <w:spacing w:before="60"/>
            </w:pPr>
            <w:r w:rsidRPr="00B86ADE">
              <w:t xml:space="preserve">Бим И. Л., Садомова Л. В. Немецкий язык. 9 класс. </w:t>
            </w:r>
            <w:r w:rsidRPr="00B86ADE">
              <w:rPr>
                <w:lang w:val="en-US"/>
              </w:rPr>
              <w:t>Schritte</w:t>
            </w:r>
            <w:r w:rsidRPr="00B86ADE">
              <w:t>. Просвещение</w:t>
            </w:r>
          </w:p>
        </w:tc>
      </w:tr>
      <w:tr w:rsidR="0087712E" w:rsidRPr="00B86ADE" w:rsidTr="00B86ADE">
        <w:tc>
          <w:tcPr>
            <w:tcW w:w="3085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Музыка</w:t>
            </w:r>
          </w:p>
        </w:tc>
        <w:tc>
          <w:tcPr>
            <w:tcW w:w="11198" w:type="dxa"/>
          </w:tcPr>
          <w:p w:rsidR="0087712E" w:rsidRPr="00B86ADE" w:rsidRDefault="0087712E" w:rsidP="00600191">
            <w:pPr>
              <w:spacing w:before="60"/>
            </w:pPr>
            <w:r w:rsidRPr="00B86ADE">
              <w:t xml:space="preserve">Науменко Т.И., Алеев В.В. Искусство. Музыка. </w:t>
            </w:r>
            <w:r>
              <w:t>9</w:t>
            </w:r>
            <w:r w:rsidRPr="00017278">
              <w:t xml:space="preserve"> класс</w:t>
            </w:r>
            <w:r w:rsidRPr="00B86ADE">
              <w:t>. Дрофа</w:t>
            </w:r>
          </w:p>
        </w:tc>
      </w:tr>
      <w:tr w:rsidR="0087712E" w:rsidRPr="00B86ADE" w:rsidTr="00B86ADE">
        <w:tc>
          <w:tcPr>
            <w:tcW w:w="3085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ИЗО</w:t>
            </w:r>
          </w:p>
        </w:tc>
        <w:tc>
          <w:tcPr>
            <w:tcW w:w="11198" w:type="dxa"/>
          </w:tcPr>
          <w:p w:rsidR="0087712E" w:rsidRPr="00B86ADE" w:rsidRDefault="0087712E" w:rsidP="00600191">
            <w:pPr>
              <w:spacing w:before="60"/>
            </w:pPr>
            <w:r w:rsidRPr="00B86ADE">
              <w:t xml:space="preserve">Ломов С.П., Игнатьев С.Е., Кармазина М.В. Искусство. Изобразительное искусство. </w:t>
            </w:r>
            <w:r w:rsidRPr="00017278">
              <w:t>9 класс</w:t>
            </w:r>
            <w:r w:rsidRPr="00B86ADE">
              <w:t xml:space="preserve">. </w:t>
            </w:r>
            <w:r>
              <w:t>Дрофа</w:t>
            </w:r>
          </w:p>
        </w:tc>
      </w:tr>
      <w:tr w:rsidR="0087712E" w:rsidRPr="00B86ADE" w:rsidTr="00B86ADE">
        <w:tc>
          <w:tcPr>
            <w:tcW w:w="3085" w:type="dxa"/>
            <w:vAlign w:val="center"/>
          </w:tcPr>
          <w:p w:rsidR="0087712E" w:rsidRPr="00B86ADE" w:rsidRDefault="0087712E" w:rsidP="00B86ADE">
            <w:pPr>
              <w:jc w:val="center"/>
            </w:pPr>
            <w:r>
              <w:t>Физкультура</w:t>
            </w:r>
          </w:p>
        </w:tc>
        <w:tc>
          <w:tcPr>
            <w:tcW w:w="11198" w:type="dxa"/>
          </w:tcPr>
          <w:p w:rsidR="0087712E" w:rsidRPr="00B86ADE" w:rsidRDefault="0087712E" w:rsidP="00600191">
            <w:pPr>
              <w:spacing w:before="60"/>
            </w:pPr>
            <w:r w:rsidRPr="009B5B56">
              <w:t>Матвеев А. П.</w:t>
            </w:r>
            <w:r>
              <w:t xml:space="preserve"> </w:t>
            </w:r>
            <w:r w:rsidRPr="009B5B56">
              <w:t xml:space="preserve">Физическая культура. </w:t>
            </w:r>
            <w:r>
              <w:t>9</w:t>
            </w:r>
            <w:r w:rsidRPr="009B5B56">
              <w:t xml:space="preserve"> класс. Учебник для общеобразовательных организаций.</w:t>
            </w:r>
            <w:r>
              <w:t xml:space="preserve"> Просвещение</w:t>
            </w:r>
          </w:p>
        </w:tc>
      </w:tr>
    </w:tbl>
    <w:p w:rsidR="0087712E" w:rsidRPr="00B86ADE" w:rsidRDefault="0087712E" w:rsidP="00B86ADE"/>
    <w:p w:rsidR="0087712E" w:rsidRPr="00B86ADE" w:rsidRDefault="0087712E" w:rsidP="00B86ADE">
      <w:pPr>
        <w:jc w:val="center"/>
        <w:rPr>
          <w:b/>
        </w:rPr>
      </w:pPr>
      <w:r w:rsidRPr="00B86ADE">
        <w:br w:type="page"/>
      </w:r>
      <w:r w:rsidRPr="00B86ADE">
        <w:rPr>
          <w:b/>
        </w:rPr>
        <w:t>1</w:t>
      </w:r>
      <w:r>
        <w:rPr>
          <w:b/>
        </w:rPr>
        <w:t>0</w:t>
      </w:r>
      <w:r w:rsidRPr="00B86ADE">
        <w:rPr>
          <w:b/>
        </w:rPr>
        <w:t xml:space="preserve">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"/>
        <w:gridCol w:w="1951"/>
        <w:gridCol w:w="12332"/>
      </w:tblGrid>
      <w:tr w:rsidR="0087712E" w:rsidRPr="00B86ADE" w:rsidTr="008F4731">
        <w:tc>
          <w:tcPr>
            <w:tcW w:w="1951" w:type="dxa"/>
            <w:gridSpan w:val="2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Русский язык</w:t>
            </w:r>
          </w:p>
        </w:tc>
        <w:tc>
          <w:tcPr>
            <w:tcW w:w="12332" w:type="dxa"/>
          </w:tcPr>
          <w:p w:rsidR="0087712E" w:rsidRPr="00B86ADE" w:rsidRDefault="0087712E" w:rsidP="000B4F0C">
            <w:pPr>
              <w:spacing w:before="60"/>
            </w:pPr>
            <w:r>
              <w:t>Власенков А. И., Рыбченкова Л. М. Русский язык. 10-11 классы. Учебник для общеобразовательных организаций. Базовый уровень. Просвещение</w:t>
            </w:r>
          </w:p>
        </w:tc>
      </w:tr>
      <w:tr w:rsidR="0087712E" w:rsidRPr="00B86ADE" w:rsidTr="008F4731">
        <w:tc>
          <w:tcPr>
            <w:tcW w:w="1951" w:type="dxa"/>
            <w:gridSpan w:val="2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Литература</w:t>
            </w:r>
          </w:p>
        </w:tc>
        <w:tc>
          <w:tcPr>
            <w:tcW w:w="12332" w:type="dxa"/>
          </w:tcPr>
          <w:p w:rsidR="0087712E" w:rsidRPr="00B86ADE" w:rsidRDefault="0087712E" w:rsidP="000B4F0C">
            <w:pPr>
              <w:spacing w:before="60"/>
            </w:pPr>
            <w:r>
              <w:t>Лебедев Ю. В. Литература. 10 класс. Учебник для общеобразовательных учреждений. Базовый уровень. В двух частях. Просвещение</w:t>
            </w:r>
          </w:p>
        </w:tc>
      </w:tr>
      <w:tr w:rsidR="0087712E" w:rsidRPr="00B86ADE" w:rsidTr="008F4731">
        <w:tc>
          <w:tcPr>
            <w:tcW w:w="1951" w:type="dxa"/>
            <w:gridSpan w:val="2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Алгебра</w:t>
            </w:r>
          </w:p>
        </w:tc>
        <w:tc>
          <w:tcPr>
            <w:tcW w:w="12332" w:type="dxa"/>
          </w:tcPr>
          <w:p w:rsidR="0087712E" w:rsidRPr="00B86ADE" w:rsidRDefault="0087712E" w:rsidP="000B4F0C">
            <w:pPr>
              <w:spacing w:before="60"/>
            </w:pPr>
            <w:r>
              <w:t>Мордкович А. Г</w:t>
            </w:r>
            <w:r w:rsidRPr="00B86ADE">
              <w:t xml:space="preserve">. Математика (базовый уровень). </w:t>
            </w:r>
            <w:r>
              <w:t xml:space="preserve">10-11 классы. </w:t>
            </w:r>
            <w:r w:rsidRPr="00B86ADE">
              <w:t>Мнемозина</w:t>
            </w:r>
          </w:p>
        </w:tc>
      </w:tr>
      <w:tr w:rsidR="0087712E" w:rsidRPr="00B86ADE" w:rsidTr="008F4731">
        <w:tc>
          <w:tcPr>
            <w:tcW w:w="1951" w:type="dxa"/>
            <w:gridSpan w:val="2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Геометрия</w:t>
            </w:r>
          </w:p>
        </w:tc>
        <w:tc>
          <w:tcPr>
            <w:tcW w:w="12332" w:type="dxa"/>
          </w:tcPr>
          <w:p w:rsidR="0087712E" w:rsidRPr="00B86ADE" w:rsidRDefault="0087712E" w:rsidP="000B4F0C">
            <w:pPr>
              <w:snapToGrid w:val="0"/>
              <w:spacing w:before="60"/>
            </w:pPr>
            <w:r w:rsidRPr="00B86ADE">
              <w:t>Л.</w:t>
            </w:r>
            <w:r>
              <w:t> </w:t>
            </w:r>
            <w:r w:rsidRPr="00B86ADE">
              <w:t>С.</w:t>
            </w:r>
            <w:r>
              <w:t> </w:t>
            </w:r>
            <w:r w:rsidRPr="00B86ADE">
              <w:t>Атанасян, В.</w:t>
            </w:r>
            <w:r>
              <w:t> </w:t>
            </w:r>
            <w:r w:rsidRPr="00B86ADE">
              <w:t>Ф.</w:t>
            </w:r>
            <w:r>
              <w:t> </w:t>
            </w:r>
            <w:r w:rsidRPr="00B86ADE">
              <w:t>Бутузов. Геометрия, 10-11 класс. Просвещение</w:t>
            </w:r>
          </w:p>
        </w:tc>
      </w:tr>
      <w:tr w:rsidR="0087712E" w:rsidRPr="00B86ADE" w:rsidTr="008F4731">
        <w:tc>
          <w:tcPr>
            <w:tcW w:w="1951" w:type="dxa"/>
            <w:gridSpan w:val="2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Информатика</w:t>
            </w:r>
            <w:r>
              <w:t>, технология</w:t>
            </w:r>
          </w:p>
        </w:tc>
        <w:tc>
          <w:tcPr>
            <w:tcW w:w="12332" w:type="dxa"/>
          </w:tcPr>
          <w:p w:rsidR="0087712E" w:rsidRPr="00B86ADE" w:rsidRDefault="0087712E" w:rsidP="000B4F0C">
            <w:pPr>
              <w:spacing w:before="60"/>
            </w:pPr>
            <w:r>
              <w:t>Гейн А. Г., Ливчак А. Б., Сенокосов А. И. и др. Информатика (базовый и углублённый уровень). Учебник. 10 класс. Просвещение</w:t>
            </w:r>
          </w:p>
        </w:tc>
      </w:tr>
      <w:tr w:rsidR="0087712E" w:rsidRPr="00B86ADE" w:rsidTr="008F4731">
        <w:tc>
          <w:tcPr>
            <w:tcW w:w="1951" w:type="dxa"/>
            <w:gridSpan w:val="2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История</w:t>
            </w:r>
          </w:p>
        </w:tc>
        <w:tc>
          <w:tcPr>
            <w:tcW w:w="12332" w:type="dxa"/>
          </w:tcPr>
          <w:p w:rsidR="0087712E" w:rsidRDefault="0087712E" w:rsidP="003C19C1">
            <w:pPr>
              <w:spacing w:before="60"/>
            </w:pPr>
            <w:r>
              <w:t>Уколова В. И., Ревякин А. В. / Под ред. Чубарьяна А. О. Всеобщая история. С древнейших времен до конца XIX века. 10 класс. Учебник для общеобразовательных организаций. Базовый и профильный уровни. Просвещение</w:t>
            </w:r>
          </w:p>
          <w:p w:rsidR="0087712E" w:rsidRDefault="0087712E" w:rsidP="004B25EF">
            <w:pPr>
              <w:spacing w:before="60"/>
            </w:pPr>
            <w:r>
              <w:t>Борисов Н. С. История России. С древнейших времён до конца XVII века. 10 класс. Учебник для общеобразовательных организаций. Базовый уровень. Просвещение</w:t>
            </w:r>
          </w:p>
          <w:p w:rsidR="0087712E" w:rsidRPr="00B86ADE" w:rsidRDefault="0087712E" w:rsidP="00040822">
            <w:pPr>
              <w:spacing w:before="60"/>
            </w:pPr>
            <w:r>
              <w:t>Левандовский А. А. История России XVIII-XIX веков. 10 класс. Учебник для общеобразовательных учреждений. Базовый уровень. Просвещение</w:t>
            </w:r>
          </w:p>
        </w:tc>
      </w:tr>
      <w:tr w:rsidR="0087712E" w:rsidRPr="00B86ADE" w:rsidTr="008F4731">
        <w:trPr>
          <w:gridBefore w:val="1"/>
        </w:trPr>
        <w:tc>
          <w:tcPr>
            <w:tcW w:w="1951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Обществознание</w:t>
            </w:r>
          </w:p>
        </w:tc>
        <w:tc>
          <w:tcPr>
            <w:tcW w:w="12332" w:type="dxa"/>
          </w:tcPr>
          <w:p w:rsidR="0087712E" w:rsidRPr="00B86ADE" w:rsidRDefault="0087712E" w:rsidP="000B4F0C">
            <w:pPr>
              <w:spacing w:before="60"/>
            </w:pPr>
            <w:r>
              <w:t>Боголюбов Л. Н., Аверьянов Ю. И., Городецкая Н. И. и др. / Под ред. Боголюбова Л. Н., Лазебниковой А. Ю. Обществознание. 10 класс. Учебник. Базовый уровень. Просвещение</w:t>
            </w:r>
          </w:p>
        </w:tc>
      </w:tr>
      <w:tr w:rsidR="0087712E" w:rsidRPr="00B86ADE" w:rsidTr="008F4731">
        <w:trPr>
          <w:gridBefore w:val="1"/>
        </w:trPr>
        <w:tc>
          <w:tcPr>
            <w:tcW w:w="1951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География</w:t>
            </w:r>
          </w:p>
        </w:tc>
        <w:tc>
          <w:tcPr>
            <w:tcW w:w="12332" w:type="dxa"/>
          </w:tcPr>
          <w:p w:rsidR="0087712E" w:rsidRPr="00B86ADE" w:rsidRDefault="0087712E" w:rsidP="000B4F0C">
            <w:pPr>
              <w:snapToGrid w:val="0"/>
              <w:spacing w:before="60"/>
            </w:pPr>
            <w:r w:rsidRPr="00B86ADE">
              <w:t>В. П. Максаковский. Экономическая и социальная география мира, 10-11 класс. Просвещение</w:t>
            </w:r>
          </w:p>
        </w:tc>
      </w:tr>
      <w:tr w:rsidR="0087712E" w:rsidRPr="00B86ADE" w:rsidTr="008F4731">
        <w:trPr>
          <w:gridBefore w:val="1"/>
        </w:trPr>
        <w:tc>
          <w:tcPr>
            <w:tcW w:w="1951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Физика</w:t>
            </w:r>
          </w:p>
        </w:tc>
        <w:tc>
          <w:tcPr>
            <w:tcW w:w="12332" w:type="dxa"/>
          </w:tcPr>
          <w:p w:rsidR="0087712E" w:rsidRPr="00B86ADE" w:rsidRDefault="0087712E" w:rsidP="000B4F0C">
            <w:pPr>
              <w:spacing w:before="60"/>
            </w:pPr>
            <w:r w:rsidRPr="00B86ADE">
              <w:t>Мякишев Г. Я., Буховцев Б. Б., Сотский Н.</w:t>
            </w:r>
            <w:r>
              <w:t> </w:t>
            </w:r>
            <w:r w:rsidRPr="00B86ADE">
              <w:t>Н. Физика (базовый и профильный уровни.) Просвещение</w:t>
            </w:r>
          </w:p>
        </w:tc>
      </w:tr>
      <w:tr w:rsidR="0087712E" w:rsidRPr="00B86ADE" w:rsidTr="008F4731">
        <w:trPr>
          <w:gridBefore w:val="1"/>
        </w:trPr>
        <w:tc>
          <w:tcPr>
            <w:tcW w:w="1951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Химия</w:t>
            </w:r>
          </w:p>
        </w:tc>
        <w:tc>
          <w:tcPr>
            <w:tcW w:w="12332" w:type="dxa"/>
          </w:tcPr>
          <w:p w:rsidR="0087712E" w:rsidRPr="00B86ADE" w:rsidRDefault="0087712E" w:rsidP="000B4F0C">
            <w:pPr>
              <w:spacing w:before="60"/>
            </w:pPr>
            <w:r w:rsidRPr="00B86ADE">
              <w:t xml:space="preserve">О. С. Габриелян. Химия, 11 класс. </w:t>
            </w:r>
            <w:r>
              <w:t xml:space="preserve">Базовый уровень. </w:t>
            </w:r>
            <w:r w:rsidRPr="00B86ADE">
              <w:t>Дрофа</w:t>
            </w:r>
          </w:p>
        </w:tc>
      </w:tr>
      <w:tr w:rsidR="0087712E" w:rsidRPr="00B86ADE" w:rsidTr="008F4731">
        <w:trPr>
          <w:gridBefore w:val="1"/>
        </w:trPr>
        <w:tc>
          <w:tcPr>
            <w:tcW w:w="1951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ОБЖ</w:t>
            </w:r>
          </w:p>
        </w:tc>
        <w:tc>
          <w:tcPr>
            <w:tcW w:w="12332" w:type="dxa"/>
          </w:tcPr>
          <w:p w:rsidR="0087712E" w:rsidRPr="00B86ADE" w:rsidRDefault="0087712E" w:rsidP="000B4F0C">
            <w:pPr>
              <w:spacing w:before="60"/>
            </w:pPr>
            <w:r w:rsidRPr="00836BAA">
              <w:t>Фролов</w:t>
            </w:r>
            <w:r>
              <w:t xml:space="preserve"> М. П.</w:t>
            </w:r>
            <w:r w:rsidRPr="00836BAA">
              <w:t xml:space="preserve">, </w:t>
            </w:r>
            <w:r>
              <w:t>Шолох В. П., Юрьева М. В.,</w:t>
            </w:r>
            <w:r w:rsidRPr="00836BAA">
              <w:t xml:space="preserve"> </w:t>
            </w:r>
            <w:r>
              <w:t>Мишин Б. И.</w:t>
            </w:r>
            <w:r w:rsidRPr="00836BAA">
              <w:t xml:space="preserve"> </w:t>
            </w:r>
            <w:r w:rsidRPr="007F799D">
              <w:t>Основы безопасности жизнедеятельности</w:t>
            </w:r>
            <w:r>
              <w:t xml:space="preserve"> (базовый уровень)</w:t>
            </w:r>
            <w:r w:rsidRPr="007F799D">
              <w:t xml:space="preserve">. </w:t>
            </w:r>
            <w:r>
              <w:t>10 </w:t>
            </w:r>
            <w:r w:rsidRPr="007F799D">
              <w:t>класс</w:t>
            </w:r>
            <w:r>
              <w:t>.</w:t>
            </w:r>
            <w:r w:rsidRPr="007F799D">
              <w:t xml:space="preserve"> </w:t>
            </w:r>
            <w:r>
              <w:t>Астрель, Харвест</w:t>
            </w:r>
          </w:p>
        </w:tc>
      </w:tr>
      <w:tr w:rsidR="0087712E" w:rsidRPr="00B86ADE" w:rsidTr="008F4731">
        <w:trPr>
          <w:gridBefore w:val="1"/>
        </w:trPr>
        <w:tc>
          <w:tcPr>
            <w:tcW w:w="1951" w:type="dxa"/>
            <w:vAlign w:val="center"/>
          </w:tcPr>
          <w:p w:rsidR="0087712E" w:rsidRPr="00B86ADE" w:rsidRDefault="0087712E" w:rsidP="00B86ADE">
            <w:pPr>
              <w:jc w:val="center"/>
            </w:pPr>
            <w:r>
              <w:t>Иностранный</w:t>
            </w:r>
            <w:r w:rsidRPr="00B86ADE">
              <w:t xml:space="preserve"> язык</w:t>
            </w:r>
          </w:p>
        </w:tc>
        <w:tc>
          <w:tcPr>
            <w:tcW w:w="12332" w:type="dxa"/>
          </w:tcPr>
          <w:p w:rsidR="0087712E" w:rsidRPr="00B86ADE" w:rsidRDefault="0087712E" w:rsidP="000B4F0C">
            <w:pPr>
              <w:spacing w:before="60"/>
            </w:pPr>
            <w:r>
              <w:t xml:space="preserve">Афанасьева О. В., Дули Д., Михеева И. В. </w:t>
            </w:r>
            <w:r w:rsidRPr="00B86ADE">
              <w:t>Ан</w:t>
            </w:r>
            <w:r>
              <w:t>глийский язык (базовый уровень). Учебник. 10 класс.</w:t>
            </w:r>
            <w:r w:rsidRPr="00B86ADE">
              <w:t xml:space="preserve"> Просвещение, </w:t>
            </w:r>
          </w:p>
        </w:tc>
      </w:tr>
      <w:tr w:rsidR="0087712E" w:rsidRPr="00B86ADE" w:rsidTr="008F4731">
        <w:trPr>
          <w:gridBefore w:val="1"/>
        </w:trPr>
        <w:tc>
          <w:tcPr>
            <w:tcW w:w="1951" w:type="dxa"/>
            <w:vAlign w:val="center"/>
          </w:tcPr>
          <w:p w:rsidR="0087712E" w:rsidRPr="00B86ADE" w:rsidRDefault="0087712E" w:rsidP="00B86ADE">
            <w:pPr>
              <w:jc w:val="center"/>
            </w:pPr>
            <w:r w:rsidRPr="00B86ADE">
              <w:t>Биология</w:t>
            </w:r>
          </w:p>
        </w:tc>
        <w:tc>
          <w:tcPr>
            <w:tcW w:w="12332" w:type="dxa"/>
          </w:tcPr>
          <w:p w:rsidR="0087712E" w:rsidRPr="00B86ADE" w:rsidRDefault="0087712E" w:rsidP="00516A92">
            <w:pPr>
              <w:spacing w:before="60"/>
            </w:pPr>
            <w:r w:rsidRPr="00B86ADE">
              <w:t>Пономарева И.</w:t>
            </w:r>
            <w:r>
              <w:t> </w:t>
            </w:r>
            <w:r w:rsidRPr="00B86ADE">
              <w:t>Н., Корнилова О.</w:t>
            </w:r>
            <w:r>
              <w:t> </w:t>
            </w:r>
            <w:r w:rsidRPr="00B86ADE">
              <w:t>А., Лощилина Т.</w:t>
            </w:r>
            <w:r>
              <w:t> </w:t>
            </w:r>
            <w:r w:rsidRPr="00B86ADE">
              <w:t>Е. и др. Биология, 1</w:t>
            </w:r>
            <w:r>
              <w:t>0</w:t>
            </w:r>
            <w:r w:rsidRPr="00B86ADE">
              <w:t xml:space="preserve"> класс (базовый уровень). Вентана-граф</w:t>
            </w:r>
          </w:p>
        </w:tc>
      </w:tr>
      <w:tr w:rsidR="0087712E" w:rsidRPr="00B86ADE" w:rsidTr="008F4731">
        <w:trPr>
          <w:gridBefore w:val="1"/>
        </w:trPr>
        <w:tc>
          <w:tcPr>
            <w:tcW w:w="1951" w:type="dxa"/>
            <w:vAlign w:val="center"/>
          </w:tcPr>
          <w:p w:rsidR="0087712E" w:rsidRPr="00B86ADE" w:rsidRDefault="0087712E" w:rsidP="00B86ADE">
            <w:pPr>
              <w:jc w:val="center"/>
            </w:pPr>
            <w:r>
              <w:t>Физкультура</w:t>
            </w:r>
          </w:p>
        </w:tc>
        <w:tc>
          <w:tcPr>
            <w:tcW w:w="12332" w:type="dxa"/>
          </w:tcPr>
          <w:p w:rsidR="0087712E" w:rsidRPr="00B86ADE" w:rsidRDefault="0087712E" w:rsidP="00A213BB">
            <w:pPr>
              <w:spacing w:before="60"/>
            </w:pPr>
            <w:r w:rsidRPr="009B5B56">
              <w:t>Матвеев А. П.</w:t>
            </w:r>
            <w:r>
              <w:t>, Палехова Е. С. Физическая культура. 10</w:t>
            </w:r>
            <w:r w:rsidRPr="009B5B56">
              <w:t xml:space="preserve"> класс. </w:t>
            </w:r>
            <w:r>
              <w:t xml:space="preserve">Базовый уровень. </w:t>
            </w:r>
            <w:r w:rsidRPr="009B5B56">
              <w:t>Учебник</w:t>
            </w:r>
            <w:r>
              <w:t>. Вентана-Граф</w:t>
            </w:r>
          </w:p>
        </w:tc>
      </w:tr>
    </w:tbl>
    <w:p w:rsidR="0087712E" w:rsidRPr="00B86ADE" w:rsidRDefault="0087712E" w:rsidP="00B86ADE"/>
    <w:p w:rsidR="0087712E" w:rsidRDefault="0087712E">
      <w:pPr>
        <w:spacing w:after="200" w:line="276" w:lineRule="auto"/>
      </w:pPr>
      <w:r>
        <w:br w:type="page"/>
      </w:r>
    </w:p>
    <w:p w:rsidR="0087712E" w:rsidRDefault="0087712E" w:rsidP="000B4F0C">
      <w:pPr>
        <w:jc w:val="center"/>
        <w:rPr>
          <w:b/>
        </w:rPr>
      </w:pPr>
      <w:r w:rsidRPr="000B4F0C">
        <w:rPr>
          <w:b/>
        </w:rPr>
        <w:t>11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1"/>
        <w:gridCol w:w="12332"/>
      </w:tblGrid>
      <w:tr w:rsidR="0087712E" w:rsidRPr="00B86ADE" w:rsidTr="002330F9">
        <w:tc>
          <w:tcPr>
            <w:tcW w:w="1951" w:type="dxa"/>
            <w:vAlign w:val="center"/>
          </w:tcPr>
          <w:p w:rsidR="0087712E" w:rsidRPr="00B86ADE" w:rsidRDefault="0087712E" w:rsidP="002330F9">
            <w:pPr>
              <w:jc w:val="center"/>
            </w:pPr>
            <w:r w:rsidRPr="00B86ADE">
              <w:t>Русский язык</w:t>
            </w:r>
          </w:p>
        </w:tc>
        <w:tc>
          <w:tcPr>
            <w:tcW w:w="12332" w:type="dxa"/>
          </w:tcPr>
          <w:p w:rsidR="0087712E" w:rsidRPr="00B86ADE" w:rsidRDefault="0087712E" w:rsidP="002330F9">
            <w:pPr>
              <w:spacing w:before="60"/>
            </w:pPr>
            <w:r>
              <w:t>Власенков А. И., Рыбченкова Л. М. Русский язык. 10-11 классы. Учебник для общеобразовательных организаций. Базовый уровень. Просвещение</w:t>
            </w:r>
          </w:p>
        </w:tc>
      </w:tr>
      <w:tr w:rsidR="0087712E" w:rsidRPr="00B86ADE" w:rsidTr="002330F9">
        <w:tc>
          <w:tcPr>
            <w:tcW w:w="1951" w:type="dxa"/>
            <w:vAlign w:val="center"/>
          </w:tcPr>
          <w:p w:rsidR="0087712E" w:rsidRPr="00B86ADE" w:rsidRDefault="0087712E" w:rsidP="002330F9">
            <w:pPr>
              <w:jc w:val="center"/>
            </w:pPr>
            <w:r w:rsidRPr="00B86ADE">
              <w:t>Литература</w:t>
            </w:r>
          </w:p>
        </w:tc>
        <w:tc>
          <w:tcPr>
            <w:tcW w:w="12332" w:type="dxa"/>
          </w:tcPr>
          <w:p w:rsidR="0087712E" w:rsidRPr="00B86ADE" w:rsidRDefault="0087712E" w:rsidP="000B4F0C">
            <w:pPr>
              <w:spacing w:before="60"/>
            </w:pPr>
            <w:r w:rsidRPr="000B4F0C">
              <w:t> Л.А. Смирнова, О. Н</w:t>
            </w:r>
            <w:r>
              <w:t>. Михайлов, А. М. Турков и др. (</w:t>
            </w:r>
            <w:r w:rsidRPr="000B4F0C">
              <w:t>под ред. В. П. Журавлёва)</w:t>
            </w:r>
            <w:r>
              <w:t>. Литература. 11 класс. Учебник для общеобразовательных учреждений. Базовый уровень. В двух частях. Просвещение</w:t>
            </w:r>
          </w:p>
        </w:tc>
      </w:tr>
      <w:tr w:rsidR="0087712E" w:rsidRPr="00B86ADE" w:rsidTr="002330F9">
        <w:tc>
          <w:tcPr>
            <w:tcW w:w="1951" w:type="dxa"/>
            <w:vAlign w:val="center"/>
          </w:tcPr>
          <w:p w:rsidR="0087712E" w:rsidRPr="00B86ADE" w:rsidRDefault="0087712E" w:rsidP="002330F9">
            <w:pPr>
              <w:jc w:val="center"/>
            </w:pPr>
            <w:r w:rsidRPr="00B86ADE">
              <w:t>Алгебра</w:t>
            </w:r>
          </w:p>
        </w:tc>
        <w:tc>
          <w:tcPr>
            <w:tcW w:w="12332" w:type="dxa"/>
          </w:tcPr>
          <w:p w:rsidR="0087712E" w:rsidRPr="00B86ADE" w:rsidRDefault="0087712E" w:rsidP="002330F9">
            <w:pPr>
              <w:spacing w:before="60"/>
            </w:pPr>
            <w:r>
              <w:t>Мордкович А. Г</w:t>
            </w:r>
            <w:r w:rsidRPr="00B86ADE">
              <w:t xml:space="preserve">. Математика (базовый уровень). </w:t>
            </w:r>
            <w:r>
              <w:t xml:space="preserve">10-11 классы. </w:t>
            </w:r>
            <w:r w:rsidRPr="00B86ADE">
              <w:t>Мнемозина</w:t>
            </w:r>
          </w:p>
        </w:tc>
      </w:tr>
      <w:tr w:rsidR="0087712E" w:rsidRPr="00B86ADE" w:rsidTr="002330F9">
        <w:tc>
          <w:tcPr>
            <w:tcW w:w="1951" w:type="dxa"/>
            <w:vAlign w:val="center"/>
          </w:tcPr>
          <w:p w:rsidR="0087712E" w:rsidRPr="00B86ADE" w:rsidRDefault="0087712E" w:rsidP="002330F9">
            <w:pPr>
              <w:jc w:val="center"/>
            </w:pPr>
            <w:r w:rsidRPr="00B86ADE">
              <w:t>Геометрия</w:t>
            </w:r>
          </w:p>
        </w:tc>
        <w:tc>
          <w:tcPr>
            <w:tcW w:w="12332" w:type="dxa"/>
          </w:tcPr>
          <w:p w:rsidR="0087712E" w:rsidRPr="00B86ADE" w:rsidRDefault="0087712E" w:rsidP="002330F9">
            <w:pPr>
              <w:snapToGrid w:val="0"/>
              <w:spacing w:before="60"/>
            </w:pPr>
            <w:r w:rsidRPr="00B86ADE">
              <w:t>Л.</w:t>
            </w:r>
            <w:r>
              <w:t> </w:t>
            </w:r>
            <w:r w:rsidRPr="00B86ADE">
              <w:t>С.</w:t>
            </w:r>
            <w:r>
              <w:t> </w:t>
            </w:r>
            <w:r w:rsidRPr="00B86ADE">
              <w:t>Атанасян, В.</w:t>
            </w:r>
            <w:r>
              <w:t> </w:t>
            </w:r>
            <w:r w:rsidRPr="00B86ADE">
              <w:t>Ф.</w:t>
            </w:r>
            <w:r>
              <w:t> </w:t>
            </w:r>
            <w:r w:rsidRPr="00B86ADE">
              <w:t>Бутузов. Геометрия, 10-11 класс. Просвещение</w:t>
            </w:r>
          </w:p>
        </w:tc>
      </w:tr>
      <w:tr w:rsidR="0087712E" w:rsidRPr="00B86ADE" w:rsidTr="002330F9">
        <w:tc>
          <w:tcPr>
            <w:tcW w:w="1951" w:type="dxa"/>
            <w:vAlign w:val="center"/>
          </w:tcPr>
          <w:p w:rsidR="0087712E" w:rsidRPr="00B86ADE" w:rsidRDefault="0087712E" w:rsidP="002330F9">
            <w:pPr>
              <w:jc w:val="center"/>
            </w:pPr>
            <w:r w:rsidRPr="00B86ADE">
              <w:t>Информатика</w:t>
            </w:r>
            <w:r>
              <w:t>, технология</w:t>
            </w:r>
          </w:p>
        </w:tc>
        <w:tc>
          <w:tcPr>
            <w:tcW w:w="12332" w:type="dxa"/>
          </w:tcPr>
          <w:p w:rsidR="0087712E" w:rsidRPr="00B86ADE" w:rsidRDefault="0087712E" w:rsidP="000B4F0C">
            <w:pPr>
              <w:spacing w:before="60"/>
            </w:pPr>
            <w:r>
              <w:t>Гейн А. Г., Ливчак А. Б., Сенокосов А. И. и др. Информатика (базовый и углублённый уровень). Учебник. 11 класс. Просвещение</w:t>
            </w:r>
          </w:p>
        </w:tc>
      </w:tr>
      <w:tr w:rsidR="0087712E" w:rsidRPr="00B86ADE" w:rsidTr="002330F9">
        <w:tc>
          <w:tcPr>
            <w:tcW w:w="1951" w:type="dxa"/>
            <w:vAlign w:val="center"/>
          </w:tcPr>
          <w:p w:rsidR="0087712E" w:rsidRPr="00B86ADE" w:rsidRDefault="0087712E" w:rsidP="002330F9">
            <w:pPr>
              <w:jc w:val="center"/>
            </w:pPr>
            <w:r w:rsidRPr="00B86ADE">
              <w:t>История</w:t>
            </w:r>
          </w:p>
        </w:tc>
        <w:tc>
          <w:tcPr>
            <w:tcW w:w="12332" w:type="dxa"/>
          </w:tcPr>
          <w:p w:rsidR="0087712E" w:rsidRDefault="0087712E" w:rsidP="000B4F0C">
            <w:pPr>
              <w:spacing w:before="60"/>
            </w:pPr>
            <w:r w:rsidRPr="000B4F0C">
              <w:t>Улунян А. А., Сергеев Е. Ю. / Под ред. Чубарьяна А. О.</w:t>
            </w:r>
            <w:r>
              <w:t xml:space="preserve"> Всеобщая история. Новейшая история. 11 класс. Учебник для общеобразовательных организаций. Базовый и профильный уровни. Просвещение</w:t>
            </w:r>
          </w:p>
          <w:p w:rsidR="0087712E" w:rsidRPr="00B86ADE" w:rsidRDefault="0087712E" w:rsidP="00516A92">
            <w:pPr>
              <w:spacing w:before="60"/>
            </w:pPr>
            <w:r>
              <w:t>Левандовский А. А.</w:t>
            </w:r>
            <w:r w:rsidRPr="00516A92">
              <w:t xml:space="preserve"> </w:t>
            </w:r>
            <w:r w:rsidRPr="00516A92">
              <w:rPr>
                <w:b/>
                <w:bCs/>
              </w:rPr>
              <w:t>,</w:t>
            </w:r>
            <w:r>
              <w:rPr>
                <w:b/>
                <w:bCs/>
              </w:rPr>
              <w:t xml:space="preserve"> </w:t>
            </w:r>
            <w:r w:rsidRPr="00516A92">
              <w:rPr>
                <w:bCs/>
              </w:rPr>
              <w:t>Щетинов Ю.А., Мироненко С.В</w:t>
            </w:r>
            <w:r w:rsidRPr="00516A92">
              <w:rPr>
                <w:b/>
                <w:bCs/>
              </w:rPr>
              <w:t>.</w:t>
            </w:r>
            <w:r>
              <w:t xml:space="preserve"> История России </w:t>
            </w:r>
            <w:r>
              <w:rPr>
                <w:lang w:val="en-US"/>
              </w:rPr>
              <w:t>XX</w:t>
            </w:r>
            <w:r w:rsidRPr="00516A92">
              <w:t xml:space="preserve"> – </w:t>
            </w:r>
            <w:r>
              <w:t xml:space="preserve">начало </w:t>
            </w:r>
            <w:r>
              <w:rPr>
                <w:lang w:val="en-US"/>
              </w:rPr>
              <w:t>XXI</w:t>
            </w:r>
            <w:r w:rsidRPr="00516A92">
              <w:t xml:space="preserve"> </w:t>
            </w:r>
            <w:r>
              <w:t>века. 11 класс. Учебник для общеобразовательных учреждений. Базовый уровень. Просвещение</w:t>
            </w:r>
          </w:p>
        </w:tc>
      </w:tr>
      <w:tr w:rsidR="0087712E" w:rsidRPr="00B86ADE" w:rsidTr="002330F9">
        <w:tc>
          <w:tcPr>
            <w:tcW w:w="1951" w:type="dxa"/>
            <w:vAlign w:val="center"/>
          </w:tcPr>
          <w:p w:rsidR="0087712E" w:rsidRPr="00B86ADE" w:rsidRDefault="0087712E" w:rsidP="002330F9">
            <w:pPr>
              <w:jc w:val="center"/>
            </w:pPr>
            <w:r w:rsidRPr="00B86ADE">
              <w:t>Обществознание</w:t>
            </w:r>
          </w:p>
        </w:tc>
        <w:tc>
          <w:tcPr>
            <w:tcW w:w="12332" w:type="dxa"/>
          </w:tcPr>
          <w:p w:rsidR="0087712E" w:rsidRPr="00B86ADE" w:rsidRDefault="0087712E" w:rsidP="002330F9">
            <w:pPr>
              <w:spacing w:before="60"/>
            </w:pPr>
            <w:r>
              <w:t>Боголюбов Л. Н., Аверьянов Ю. И., Городецкая Н. И. и др. / Под ред. Боголюбова Л. Н., Лазебниковой А. Ю. Обществознание. 11 класс. Учебник. Базовый уровень. Просвещение</w:t>
            </w:r>
          </w:p>
        </w:tc>
      </w:tr>
      <w:tr w:rsidR="0087712E" w:rsidRPr="00B86ADE" w:rsidTr="002330F9">
        <w:tc>
          <w:tcPr>
            <w:tcW w:w="1951" w:type="dxa"/>
            <w:vAlign w:val="center"/>
          </w:tcPr>
          <w:p w:rsidR="0087712E" w:rsidRPr="00B86ADE" w:rsidRDefault="0087712E" w:rsidP="002330F9">
            <w:pPr>
              <w:jc w:val="center"/>
            </w:pPr>
            <w:r w:rsidRPr="00B86ADE">
              <w:t>География</w:t>
            </w:r>
          </w:p>
        </w:tc>
        <w:tc>
          <w:tcPr>
            <w:tcW w:w="12332" w:type="dxa"/>
          </w:tcPr>
          <w:p w:rsidR="0087712E" w:rsidRPr="00B86ADE" w:rsidRDefault="0087712E" w:rsidP="002330F9">
            <w:pPr>
              <w:snapToGrid w:val="0"/>
              <w:spacing w:before="60"/>
            </w:pPr>
            <w:r w:rsidRPr="00B86ADE">
              <w:t>В. П. Максаковский. Экономическая и социальная география мира, 10-11 класс. Просвещение</w:t>
            </w:r>
          </w:p>
        </w:tc>
      </w:tr>
      <w:tr w:rsidR="0087712E" w:rsidRPr="00B86ADE" w:rsidTr="002330F9">
        <w:tc>
          <w:tcPr>
            <w:tcW w:w="1951" w:type="dxa"/>
            <w:vAlign w:val="center"/>
          </w:tcPr>
          <w:p w:rsidR="0087712E" w:rsidRPr="00B86ADE" w:rsidRDefault="0087712E" w:rsidP="002330F9">
            <w:pPr>
              <w:jc w:val="center"/>
            </w:pPr>
            <w:r w:rsidRPr="00B86ADE">
              <w:t>Физика</w:t>
            </w:r>
          </w:p>
        </w:tc>
        <w:tc>
          <w:tcPr>
            <w:tcW w:w="12332" w:type="dxa"/>
          </w:tcPr>
          <w:p w:rsidR="0087712E" w:rsidRPr="00B86ADE" w:rsidRDefault="0087712E" w:rsidP="002330F9">
            <w:pPr>
              <w:spacing w:before="60"/>
            </w:pPr>
            <w:r w:rsidRPr="00B86ADE">
              <w:t>Мякишев Г. Я., Буховцев Б. Б., Сотский Н.</w:t>
            </w:r>
            <w:r>
              <w:t> </w:t>
            </w:r>
            <w:r w:rsidRPr="00B86ADE">
              <w:t>Н. Физика (базовый и профильный уровни.) Просвещение</w:t>
            </w:r>
          </w:p>
        </w:tc>
      </w:tr>
      <w:tr w:rsidR="0087712E" w:rsidRPr="00B86ADE" w:rsidTr="002330F9">
        <w:tc>
          <w:tcPr>
            <w:tcW w:w="1951" w:type="dxa"/>
            <w:vAlign w:val="center"/>
          </w:tcPr>
          <w:p w:rsidR="0087712E" w:rsidRPr="00B86ADE" w:rsidRDefault="0087712E" w:rsidP="002330F9">
            <w:pPr>
              <w:jc w:val="center"/>
            </w:pPr>
            <w:r w:rsidRPr="00B86ADE">
              <w:t>Химия</w:t>
            </w:r>
          </w:p>
        </w:tc>
        <w:tc>
          <w:tcPr>
            <w:tcW w:w="12332" w:type="dxa"/>
          </w:tcPr>
          <w:p w:rsidR="0087712E" w:rsidRPr="00B86ADE" w:rsidRDefault="0087712E" w:rsidP="002330F9">
            <w:pPr>
              <w:spacing w:before="60"/>
            </w:pPr>
            <w:r w:rsidRPr="00B86ADE">
              <w:t xml:space="preserve">О. С. Габриелян. Химия, 11 класс. </w:t>
            </w:r>
            <w:r>
              <w:t xml:space="preserve">Базовый уровень. </w:t>
            </w:r>
            <w:r w:rsidRPr="00B86ADE">
              <w:t>Дрофа</w:t>
            </w:r>
          </w:p>
        </w:tc>
      </w:tr>
      <w:tr w:rsidR="0087712E" w:rsidRPr="00B86ADE" w:rsidTr="002330F9">
        <w:tc>
          <w:tcPr>
            <w:tcW w:w="1951" w:type="dxa"/>
            <w:vAlign w:val="center"/>
          </w:tcPr>
          <w:p w:rsidR="0087712E" w:rsidRPr="00B86ADE" w:rsidRDefault="0087712E" w:rsidP="002330F9">
            <w:pPr>
              <w:jc w:val="center"/>
            </w:pPr>
            <w:r w:rsidRPr="00B86ADE">
              <w:t>ОБЖ</w:t>
            </w:r>
          </w:p>
        </w:tc>
        <w:tc>
          <w:tcPr>
            <w:tcW w:w="12332" w:type="dxa"/>
          </w:tcPr>
          <w:p w:rsidR="0087712E" w:rsidRPr="00B86ADE" w:rsidRDefault="0087712E" w:rsidP="00516A92">
            <w:pPr>
              <w:spacing w:before="60"/>
            </w:pPr>
            <w:r w:rsidRPr="00836BAA">
              <w:t>Фролов</w:t>
            </w:r>
            <w:r>
              <w:t xml:space="preserve"> М. П.</w:t>
            </w:r>
            <w:r w:rsidRPr="00836BAA">
              <w:t xml:space="preserve">, </w:t>
            </w:r>
            <w:r>
              <w:t>Шолох В. П., Юрьева М. В.,</w:t>
            </w:r>
            <w:r w:rsidRPr="00836BAA">
              <w:t xml:space="preserve"> </w:t>
            </w:r>
            <w:r>
              <w:t>Мишин Б. И.</w:t>
            </w:r>
            <w:r w:rsidRPr="00836BAA">
              <w:t xml:space="preserve"> </w:t>
            </w:r>
            <w:r w:rsidRPr="007F799D">
              <w:t>Основы безопасности жизнедеятельности</w:t>
            </w:r>
            <w:r>
              <w:t xml:space="preserve"> (базовый уровень)</w:t>
            </w:r>
            <w:r w:rsidRPr="007F799D">
              <w:t xml:space="preserve">. </w:t>
            </w:r>
            <w:r>
              <w:t>11 </w:t>
            </w:r>
            <w:r w:rsidRPr="007F799D">
              <w:t>класс</w:t>
            </w:r>
            <w:r>
              <w:t>.</w:t>
            </w:r>
            <w:r w:rsidRPr="007F799D">
              <w:t xml:space="preserve"> </w:t>
            </w:r>
            <w:r>
              <w:t>Астрель, Харвест</w:t>
            </w:r>
          </w:p>
        </w:tc>
      </w:tr>
      <w:tr w:rsidR="0087712E" w:rsidRPr="00B86ADE" w:rsidTr="002330F9">
        <w:tc>
          <w:tcPr>
            <w:tcW w:w="1951" w:type="dxa"/>
            <w:vAlign w:val="center"/>
          </w:tcPr>
          <w:p w:rsidR="0087712E" w:rsidRPr="00B86ADE" w:rsidRDefault="0087712E" w:rsidP="002330F9">
            <w:pPr>
              <w:jc w:val="center"/>
            </w:pPr>
            <w:r>
              <w:t>Иностранный</w:t>
            </w:r>
            <w:r w:rsidRPr="00B86ADE">
              <w:t xml:space="preserve"> язык</w:t>
            </w:r>
          </w:p>
        </w:tc>
        <w:tc>
          <w:tcPr>
            <w:tcW w:w="12332" w:type="dxa"/>
          </w:tcPr>
          <w:p w:rsidR="0087712E" w:rsidRDefault="0087712E" w:rsidP="002330F9">
            <w:pPr>
              <w:spacing w:before="60"/>
            </w:pPr>
            <w:r>
              <w:t xml:space="preserve">Афанасьева О. В., Дули Д., Михеева И. В. </w:t>
            </w:r>
            <w:r w:rsidRPr="00B86ADE">
              <w:t>Ан</w:t>
            </w:r>
            <w:r>
              <w:t>глийский язык (базовый уровень). Учебник. 11 класс.</w:t>
            </w:r>
            <w:r w:rsidRPr="00B86ADE">
              <w:t xml:space="preserve"> Просвещение, </w:t>
            </w:r>
          </w:p>
          <w:p w:rsidR="0087712E" w:rsidRPr="00B86ADE" w:rsidRDefault="0087712E" w:rsidP="00516A92">
            <w:pPr>
              <w:spacing w:before="60"/>
            </w:pPr>
            <w:r>
              <w:t>Бим И. Л. Садомова Л. В., Лытаева М. А. Немецкий язык (базовый уровень). Учебник. 11 класс. Просвещение</w:t>
            </w:r>
          </w:p>
        </w:tc>
      </w:tr>
      <w:tr w:rsidR="0087712E" w:rsidRPr="00B86ADE" w:rsidTr="002330F9">
        <w:tc>
          <w:tcPr>
            <w:tcW w:w="1951" w:type="dxa"/>
            <w:vAlign w:val="center"/>
          </w:tcPr>
          <w:p w:rsidR="0087712E" w:rsidRPr="00B86ADE" w:rsidRDefault="0087712E" w:rsidP="002330F9">
            <w:pPr>
              <w:jc w:val="center"/>
            </w:pPr>
            <w:r w:rsidRPr="00B86ADE">
              <w:t>Биология</w:t>
            </w:r>
          </w:p>
        </w:tc>
        <w:tc>
          <w:tcPr>
            <w:tcW w:w="12332" w:type="dxa"/>
          </w:tcPr>
          <w:p w:rsidR="0087712E" w:rsidRPr="00B86ADE" w:rsidRDefault="0087712E" w:rsidP="002330F9">
            <w:pPr>
              <w:spacing w:before="60"/>
            </w:pPr>
            <w:r w:rsidRPr="00B86ADE">
              <w:t>Пономарева И.</w:t>
            </w:r>
            <w:r>
              <w:t> </w:t>
            </w:r>
            <w:r w:rsidRPr="00B86ADE">
              <w:t>Н., Корнилова О.</w:t>
            </w:r>
            <w:r>
              <w:t> </w:t>
            </w:r>
            <w:r w:rsidRPr="00B86ADE">
              <w:t>А., Лощилина Т.</w:t>
            </w:r>
            <w:r>
              <w:t> </w:t>
            </w:r>
            <w:r w:rsidRPr="00B86ADE">
              <w:t>Е. и др. Биология, 11 класс (базовый уровень). Вентана-граф</w:t>
            </w:r>
          </w:p>
        </w:tc>
      </w:tr>
      <w:tr w:rsidR="0087712E" w:rsidRPr="00B86ADE" w:rsidTr="002330F9">
        <w:tc>
          <w:tcPr>
            <w:tcW w:w="1951" w:type="dxa"/>
            <w:vAlign w:val="center"/>
          </w:tcPr>
          <w:p w:rsidR="0087712E" w:rsidRPr="00B86ADE" w:rsidRDefault="0087712E" w:rsidP="002330F9">
            <w:pPr>
              <w:jc w:val="center"/>
            </w:pPr>
            <w:r>
              <w:t>Физкультура</w:t>
            </w:r>
          </w:p>
        </w:tc>
        <w:tc>
          <w:tcPr>
            <w:tcW w:w="12332" w:type="dxa"/>
          </w:tcPr>
          <w:p w:rsidR="0087712E" w:rsidRPr="00B86ADE" w:rsidRDefault="0087712E" w:rsidP="00516A92">
            <w:pPr>
              <w:spacing w:before="60"/>
            </w:pPr>
            <w:r w:rsidRPr="009B5B56">
              <w:t>Матвеев А. П.</w:t>
            </w:r>
            <w:r>
              <w:t>, Палехова Е. С. Физическая культура. 11</w:t>
            </w:r>
            <w:r w:rsidRPr="009B5B56">
              <w:t xml:space="preserve"> класс. </w:t>
            </w:r>
            <w:r>
              <w:t xml:space="preserve">Базовый уровень. </w:t>
            </w:r>
            <w:r w:rsidRPr="009B5B56">
              <w:t>Учебник</w:t>
            </w:r>
            <w:r>
              <w:t>. Вентана-Граф</w:t>
            </w:r>
          </w:p>
        </w:tc>
      </w:tr>
    </w:tbl>
    <w:p w:rsidR="0087712E" w:rsidRPr="000B4F0C" w:rsidRDefault="0087712E" w:rsidP="000B4F0C">
      <w:pPr>
        <w:jc w:val="center"/>
        <w:rPr>
          <w:b/>
        </w:rPr>
      </w:pPr>
    </w:p>
    <w:sectPr w:rsidR="0087712E" w:rsidRPr="000B4F0C" w:rsidSect="008F4731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6ADE"/>
    <w:rsid w:val="00017278"/>
    <w:rsid w:val="00022ED0"/>
    <w:rsid w:val="00036220"/>
    <w:rsid w:val="00040822"/>
    <w:rsid w:val="0004265E"/>
    <w:rsid w:val="00057459"/>
    <w:rsid w:val="00063B74"/>
    <w:rsid w:val="0007318E"/>
    <w:rsid w:val="00094205"/>
    <w:rsid w:val="000A7A08"/>
    <w:rsid w:val="000B157B"/>
    <w:rsid w:val="000B1A77"/>
    <w:rsid w:val="000B4F0C"/>
    <w:rsid w:val="000D19C5"/>
    <w:rsid w:val="000E279D"/>
    <w:rsid w:val="0012469A"/>
    <w:rsid w:val="00126404"/>
    <w:rsid w:val="00140483"/>
    <w:rsid w:val="00147F33"/>
    <w:rsid w:val="00152820"/>
    <w:rsid w:val="00190DDD"/>
    <w:rsid w:val="00197658"/>
    <w:rsid w:val="001A4929"/>
    <w:rsid w:val="001B4D2A"/>
    <w:rsid w:val="001B53B5"/>
    <w:rsid w:val="00210775"/>
    <w:rsid w:val="00221A93"/>
    <w:rsid w:val="002330F9"/>
    <w:rsid w:val="0024473A"/>
    <w:rsid w:val="00257B61"/>
    <w:rsid w:val="00292F30"/>
    <w:rsid w:val="00297052"/>
    <w:rsid w:val="002A7A26"/>
    <w:rsid w:val="002D0009"/>
    <w:rsid w:val="002E6EC7"/>
    <w:rsid w:val="002F4B32"/>
    <w:rsid w:val="00304C2E"/>
    <w:rsid w:val="00316073"/>
    <w:rsid w:val="00332FED"/>
    <w:rsid w:val="00340D33"/>
    <w:rsid w:val="00357077"/>
    <w:rsid w:val="00383901"/>
    <w:rsid w:val="00383EA2"/>
    <w:rsid w:val="003856BA"/>
    <w:rsid w:val="003A69B1"/>
    <w:rsid w:val="003B6BDB"/>
    <w:rsid w:val="003C19C1"/>
    <w:rsid w:val="003F13D1"/>
    <w:rsid w:val="003F42EA"/>
    <w:rsid w:val="003F4BEC"/>
    <w:rsid w:val="003F65F8"/>
    <w:rsid w:val="004019EC"/>
    <w:rsid w:val="00406EE4"/>
    <w:rsid w:val="00431A07"/>
    <w:rsid w:val="0047016D"/>
    <w:rsid w:val="00473BAD"/>
    <w:rsid w:val="004B1A57"/>
    <w:rsid w:val="004B25EF"/>
    <w:rsid w:val="004B7D1B"/>
    <w:rsid w:val="004E7E23"/>
    <w:rsid w:val="00503FF3"/>
    <w:rsid w:val="00506A3F"/>
    <w:rsid w:val="00511102"/>
    <w:rsid w:val="00511CEF"/>
    <w:rsid w:val="00512310"/>
    <w:rsid w:val="00514E90"/>
    <w:rsid w:val="00516A92"/>
    <w:rsid w:val="005554FB"/>
    <w:rsid w:val="00571BDF"/>
    <w:rsid w:val="005808F0"/>
    <w:rsid w:val="005957FD"/>
    <w:rsid w:val="005B2784"/>
    <w:rsid w:val="005B7A76"/>
    <w:rsid w:val="005F4129"/>
    <w:rsid w:val="005F434B"/>
    <w:rsid w:val="005F4A20"/>
    <w:rsid w:val="00600191"/>
    <w:rsid w:val="00602AE6"/>
    <w:rsid w:val="00625EA7"/>
    <w:rsid w:val="00627E18"/>
    <w:rsid w:val="006347A5"/>
    <w:rsid w:val="00634B4B"/>
    <w:rsid w:val="0063733D"/>
    <w:rsid w:val="006421F4"/>
    <w:rsid w:val="00646169"/>
    <w:rsid w:val="00647508"/>
    <w:rsid w:val="00664338"/>
    <w:rsid w:val="00667FDC"/>
    <w:rsid w:val="00675581"/>
    <w:rsid w:val="00676669"/>
    <w:rsid w:val="0068008B"/>
    <w:rsid w:val="00681BA4"/>
    <w:rsid w:val="00691274"/>
    <w:rsid w:val="006955A5"/>
    <w:rsid w:val="006A203D"/>
    <w:rsid w:val="006A4AA6"/>
    <w:rsid w:val="006B0C52"/>
    <w:rsid w:val="006B266F"/>
    <w:rsid w:val="006F2BBD"/>
    <w:rsid w:val="006F6C7A"/>
    <w:rsid w:val="00705BA7"/>
    <w:rsid w:val="00707B57"/>
    <w:rsid w:val="00732D50"/>
    <w:rsid w:val="00733B66"/>
    <w:rsid w:val="00744DC5"/>
    <w:rsid w:val="007551E9"/>
    <w:rsid w:val="00757D85"/>
    <w:rsid w:val="00764E20"/>
    <w:rsid w:val="00773C88"/>
    <w:rsid w:val="00794CF6"/>
    <w:rsid w:val="00796E22"/>
    <w:rsid w:val="007B5EF3"/>
    <w:rsid w:val="007C47CE"/>
    <w:rsid w:val="007F799D"/>
    <w:rsid w:val="00800F00"/>
    <w:rsid w:val="0080206B"/>
    <w:rsid w:val="00814B05"/>
    <w:rsid w:val="00817EF4"/>
    <w:rsid w:val="00836BAA"/>
    <w:rsid w:val="008515B1"/>
    <w:rsid w:val="008538F7"/>
    <w:rsid w:val="00873C57"/>
    <w:rsid w:val="0087712E"/>
    <w:rsid w:val="00880E7D"/>
    <w:rsid w:val="00890141"/>
    <w:rsid w:val="008926B9"/>
    <w:rsid w:val="008A11AA"/>
    <w:rsid w:val="008A6264"/>
    <w:rsid w:val="008B78D3"/>
    <w:rsid w:val="008E5982"/>
    <w:rsid w:val="008E759C"/>
    <w:rsid w:val="008F4731"/>
    <w:rsid w:val="00921D66"/>
    <w:rsid w:val="009453FA"/>
    <w:rsid w:val="00966643"/>
    <w:rsid w:val="00982E1A"/>
    <w:rsid w:val="00986E12"/>
    <w:rsid w:val="009A1311"/>
    <w:rsid w:val="009A29B3"/>
    <w:rsid w:val="009A38AC"/>
    <w:rsid w:val="009B5B56"/>
    <w:rsid w:val="009C01D7"/>
    <w:rsid w:val="009C0A82"/>
    <w:rsid w:val="009C264E"/>
    <w:rsid w:val="009D7977"/>
    <w:rsid w:val="009F7155"/>
    <w:rsid w:val="00A05040"/>
    <w:rsid w:val="00A10FD3"/>
    <w:rsid w:val="00A160C4"/>
    <w:rsid w:val="00A213BB"/>
    <w:rsid w:val="00A25290"/>
    <w:rsid w:val="00A26AF4"/>
    <w:rsid w:val="00A33945"/>
    <w:rsid w:val="00A52A64"/>
    <w:rsid w:val="00A56E7E"/>
    <w:rsid w:val="00A70D35"/>
    <w:rsid w:val="00A72138"/>
    <w:rsid w:val="00A87FAB"/>
    <w:rsid w:val="00AE540A"/>
    <w:rsid w:val="00B15E10"/>
    <w:rsid w:val="00B222E4"/>
    <w:rsid w:val="00B36213"/>
    <w:rsid w:val="00B471DC"/>
    <w:rsid w:val="00B71E1F"/>
    <w:rsid w:val="00B7626B"/>
    <w:rsid w:val="00B814A4"/>
    <w:rsid w:val="00B86ADE"/>
    <w:rsid w:val="00BA6698"/>
    <w:rsid w:val="00BD00C7"/>
    <w:rsid w:val="00BD0EF2"/>
    <w:rsid w:val="00BD69C7"/>
    <w:rsid w:val="00BF73B4"/>
    <w:rsid w:val="00C04544"/>
    <w:rsid w:val="00C05F82"/>
    <w:rsid w:val="00C17B44"/>
    <w:rsid w:val="00C23325"/>
    <w:rsid w:val="00C25404"/>
    <w:rsid w:val="00C25DF5"/>
    <w:rsid w:val="00C44980"/>
    <w:rsid w:val="00C46996"/>
    <w:rsid w:val="00C62FEA"/>
    <w:rsid w:val="00C7195B"/>
    <w:rsid w:val="00C93FA2"/>
    <w:rsid w:val="00C95401"/>
    <w:rsid w:val="00CC56E1"/>
    <w:rsid w:val="00CC7759"/>
    <w:rsid w:val="00CE5A64"/>
    <w:rsid w:val="00D224FE"/>
    <w:rsid w:val="00D30BA9"/>
    <w:rsid w:val="00D559FE"/>
    <w:rsid w:val="00D647AD"/>
    <w:rsid w:val="00D930C0"/>
    <w:rsid w:val="00D9581D"/>
    <w:rsid w:val="00D96045"/>
    <w:rsid w:val="00DA57D6"/>
    <w:rsid w:val="00DA5957"/>
    <w:rsid w:val="00DB06D2"/>
    <w:rsid w:val="00DB7DD6"/>
    <w:rsid w:val="00DF5FC5"/>
    <w:rsid w:val="00DF616A"/>
    <w:rsid w:val="00E16CFF"/>
    <w:rsid w:val="00E17E53"/>
    <w:rsid w:val="00E64D8A"/>
    <w:rsid w:val="00E730B3"/>
    <w:rsid w:val="00E7599A"/>
    <w:rsid w:val="00E95B4B"/>
    <w:rsid w:val="00ED0AE2"/>
    <w:rsid w:val="00ED5692"/>
    <w:rsid w:val="00F1130E"/>
    <w:rsid w:val="00F12A08"/>
    <w:rsid w:val="00F3113D"/>
    <w:rsid w:val="00F3330C"/>
    <w:rsid w:val="00F54B8C"/>
    <w:rsid w:val="00F654F5"/>
    <w:rsid w:val="00F67DF1"/>
    <w:rsid w:val="00F8017B"/>
    <w:rsid w:val="00F86EC2"/>
    <w:rsid w:val="00FB7AC8"/>
    <w:rsid w:val="00FC1239"/>
    <w:rsid w:val="00FF4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ADE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14E90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9"/>
    <w:qFormat/>
    <w:rsid w:val="00F8017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14E90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14E90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8017B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514E90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5B2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B2784"/>
    <w:rPr>
      <w:rFonts w:ascii="Tahoma" w:hAnsi="Tahoma" w:cs="Tahoma"/>
      <w:sz w:val="16"/>
      <w:szCs w:val="16"/>
      <w:lang w:eastAsia="ru-RU"/>
    </w:rPr>
  </w:style>
  <w:style w:type="table" w:styleId="TableGrid">
    <w:name w:val="Table Grid"/>
    <w:basedOn w:val="TableNormal"/>
    <w:uiPriority w:val="99"/>
    <w:rsid w:val="00F654F5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uiPriority w:val="99"/>
    <w:rsid w:val="00794CF6"/>
    <w:rPr>
      <w:rFonts w:cs="Times New Roman"/>
    </w:rPr>
  </w:style>
  <w:style w:type="paragraph" w:customStyle="1" w:styleId="c1">
    <w:name w:val="c1"/>
    <w:basedOn w:val="Normal"/>
    <w:uiPriority w:val="99"/>
    <w:rsid w:val="00B36213"/>
    <w:pPr>
      <w:spacing w:before="100" w:beforeAutospacing="1" w:after="100" w:afterAutospacing="1"/>
    </w:pPr>
  </w:style>
  <w:style w:type="character" w:customStyle="1" w:styleId="c9">
    <w:name w:val="c9"/>
    <w:basedOn w:val="DefaultParagraphFont"/>
    <w:uiPriority w:val="99"/>
    <w:rsid w:val="00B36213"/>
    <w:rPr>
      <w:rFonts w:cs="Times New Roman"/>
    </w:rPr>
  </w:style>
  <w:style w:type="character" w:styleId="Strong">
    <w:name w:val="Strong"/>
    <w:basedOn w:val="DefaultParagraphFont"/>
    <w:uiPriority w:val="99"/>
    <w:qFormat/>
    <w:rsid w:val="00516A92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280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0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28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280120">
              <w:marLeft w:val="0"/>
              <w:marRight w:val="0"/>
              <w:marTop w:val="37"/>
              <w:marBottom w:val="187"/>
              <w:divBdr>
                <w:top w:val="none" w:sz="0" w:space="0" w:color="auto"/>
                <w:left w:val="none" w:sz="0" w:space="0" w:color="auto"/>
                <w:bottom w:val="single" w:sz="8" w:space="5" w:color="EEEEEE"/>
                <w:right w:val="none" w:sz="0" w:space="0" w:color="auto"/>
              </w:divBdr>
            </w:div>
          </w:divsChild>
        </w:div>
      </w:divsChild>
    </w:div>
    <w:div w:id="556280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0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0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0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28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280126">
              <w:marLeft w:val="0"/>
              <w:marRight w:val="0"/>
              <w:marTop w:val="37"/>
              <w:marBottom w:val="187"/>
              <w:divBdr>
                <w:top w:val="none" w:sz="0" w:space="0" w:color="auto"/>
                <w:left w:val="none" w:sz="0" w:space="0" w:color="auto"/>
                <w:bottom w:val="single" w:sz="8" w:space="5" w:color="EEEEEE"/>
                <w:right w:val="none" w:sz="0" w:space="0" w:color="auto"/>
              </w:divBdr>
            </w:div>
          </w:divsChild>
        </w:div>
      </w:divsChild>
    </w:div>
    <w:div w:id="556280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28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280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0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0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415</TotalTime>
  <Pages>13</Pages>
  <Words>2892</Words>
  <Characters>16490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Installer</dc:creator>
  <cp:keywords/>
  <dc:description/>
  <cp:lastModifiedBy>Лиза</cp:lastModifiedBy>
  <cp:revision>20</cp:revision>
  <cp:lastPrinted>2014-08-19T06:43:00Z</cp:lastPrinted>
  <dcterms:created xsi:type="dcterms:W3CDTF">2015-12-14T08:56:00Z</dcterms:created>
  <dcterms:modified xsi:type="dcterms:W3CDTF">2015-12-17T21:24:00Z</dcterms:modified>
</cp:coreProperties>
</file>