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page" w:tblpX="1419" w:tblpY="908"/>
        <w:tblW w:w="0" w:type="auto"/>
        <w:tblLayout w:type="fixed"/>
        <w:tblLook w:val="01E0"/>
      </w:tblPr>
      <w:tblGrid>
        <w:gridCol w:w="9923"/>
      </w:tblGrid>
      <w:tr w:rsidR="007737F2" w:rsidRPr="00DD5BF5" w:rsidTr="007737F2">
        <w:tc>
          <w:tcPr>
            <w:tcW w:w="9923" w:type="dxa"/>
          </w:tcPr>
          <w:p w:rsidR="007737F2" w:rsidRPr="00DD5BF5" w:rsidRDefault="00965F0D" w:rsidP="007737F2">
            <w:pPr>
              <w:ind w:left="4536"/>
              <w:outlineLvl w:val="0"/>
              <w:rPr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drawing>
                <wp:inline distT="0" distB="0" distL="0" distR="0">
                  <wp:extent cx="470535" cy="484505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37F2" w:rsidRPr="00DD5BF5" w:rsidRDefault="007737F2" w:rsidP="007737F2">
            <w:pPr>
              <w:jc w:val="center"/>
              <w:outlineLvl w:val="0"/>
              <w:rPr>
                <w:b/>
                <w:bCs/>
                <w:spacing w:val="60"/>
                <w:sz w:val="16"/>
                <w:szCs w:val="16"/>
              </w:rPr>
            </w:pPr>
          </w:p>
          <w:p w:rsidR="007737F2" w:rsidRPr="00DD5BF5" w:rsidRDefault="007737F2" w:rsidP="007737F2">
            <w:pPr>
              <w:ind w:left="2098"/>
              <w:outlineLvl w:val="0"/>
              <w:rPr>
                <w:b/>
                <w:bCs/>
                <w:spacing w:val="20"/>
                <w:sz w:val="30"/>
                <w:szCs w:val="30"/>
              </w:rPr>
            </w:pPr>
            <w:r w:rsidRPr="00DD5BF5">
              <w:rPr>
                <w:b/>
                <w:bCs/>
                <w:spacing w:val="20"/>
                <w:sz w:val="30"/>
                <w:szCs w:val="30"/>
              </w:rPr>
              <w:t>МЭРИЯ ГОРОДА НОВОСИБИРСКА</w:t>
            </w:r>
          </w:p>
          <w:p w:rsidR="007737F2" w:rsidRPr="00DD5BF5" w:rsidRDefault="007737F2" w:rsidP="007737F2">
            <w:pPr>
              <w:jc w:val="center"/>
              <w:outlineLvl w:val="0"/>
              <w:rPr>
                <w:b/>
                <w:bCs/>
                <w:spacing w:val="60"/>
                <w:sz w:val="14"/>
                <w:szCs w:val="14"/>
              </w:rPr>
            </w:pPr>
          </w:p>
          <w:p w:rsidR="007737F2" w:rsidRPr="00DD5BF5" w:rsidRDefault="007737F2" w:rsidP="007737F2">
            <w:pPr>
              <w:ind w:left="2778"/>
              <w:outlineLvl w:val="0"/>
              <w:rPr>
                <w:b/>
                <w:bCs/>
                <w:spacing w:val="40"/>
                <w:sz w:val="40"/>
                <w:szCs w:val="40"/>
              </w:rPr>
            </w:pPr>
            <w:r w:rsidRPr="00DD5BF5">
              <w:rPr>
                <w:b/>
                <w:bCs/>
                <w:spacing w:val="40"/>
                <w:sz w:val="40"/>
                <w:szCs w:val="40"/>
              </w:rPr>
              <w:t>ПОСТАНОВЛЕНИЕ</w:t>
            </w:r>
          </w:p>
          <w:p w:rsidR="007737F2" w:rsidRPr="00DD5BF5" w:rsidRDefault="007737F2" w:rsidP="007737F2">
            <w:pPr>
              <w:jc w:val="center"/>
              <w:outlineLvl w:val="0"/>
              <w:rPr>
                <w:sz w:val="18"/>
                <w:szCs w:val="18"/>
              </w:rPr>
            </w:pPr>
          </w:p>
          <w:p w:rsidR="007737F2" w:rsidRPr="007861AD" w:rsidRDefault="007737F2" w:rsidP="007737F2">
            <w:pPr>
              <w:tabs>
                <w:tab w:val="left" w:pos="540"/>
                <w:tab w:val="left" w:pos="2160"/>
                <w:tab w:val="left" w:pos="7612"/>
                <w:tab w:val="left" w:pos="9781"/>
              </w:tabs>
              <w:jc w:val="both"/>
            </w:pPr>
            <w:r w:rsidRPr="007861AD">
              <w:rPr>
                <w:b/>
              </w:rPr>
              <w:t>От</w:t>
            </w:r>
            <w:r w:rsidRPr="007861AD">
              <w:t xml:space="preserve">  </w:t>
            </w:r>
            <w:r w:rsidRPr="007861AD">
              <w:tab/>
            </w:r>
            <w:r w:rsidRPr="007861AD">
              <w:rPr>
                <w:u w:val="single"/>
              </w:rPr>
              <w:t xml:space="preserve">  </w:t>
            </w:r>
            <w:r w:rsidR="004B268C">
              <w:rPr>
                <w:u w:val="single"/>
              </w:rPr>
              <w:t>28.02.2014</w:t>
            </w:r>
            <w:r w:rsidRPr="007861AD">
              <w:rPr>
                <w:u w:val="single"/>
              </w:rPr>
              <w:tab/>
            </w:r>
            <w:r w:rsidRPr="007861AD">
              <w:tab/>
            </w:r>
            <w:r w:rsidRPr="007861AD">
              <w:rPr>
                <w:b/>
              </w:rPr>
              <w:t>№</w:t>
            </w:r>
            <w:r w:rsidRPr="007861AD">
              <w:t xml:space="preserve">  </w:t>
            </w:r>
            <w:r w:rsidRPr="007861AD">
              <w:rPr>
                <w:u w:val="single"/>
              </w:rPr>
              <w:t xml:space="preserve">   </w:t>
            </w:r>
            <w:r w:rsidR="004B268C">
              <w:rPr>
                <w:u w:val="single"/>
              </w:rPr>
              <w:t>1707</w:t>
            </w:r>
            <w:r w:rsidRPr="007861AD">
              <w:rPr>
                <w:u w:val="single"/>
              </w:rPr>
              <w:tab/>
            </w:r>
          </w:p>
          <w:p w:rsidR="007737F2" w:rsidRPr="00DD5BF5" w:rsidRDefault="007737F2" w:rsidP="007737F2">
            <w:pPr>
              <w:tabs>
                <w:tab w:val="left" w:pos="3960"/>
                <w:tab w:val="left" w:pos="7740"/>
              </w:tabs>
              <w:jc w:val="both"/>
              <w:rPr>
                <w:sz w:val="20"/>
              </w:rPr>
            </w:pPr>
          </w:p>
        </w:tc>
      </w:tr>
    </w:tbl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8896"/>
      </w:tblGrid>
      <w:tr w:rsidR="00830C3B" w:rsidTr="000C6D7F">
        <w:tc>
          <w:tcPr>
            <w:tcW w:w="8896" w:type="dxa"/>
          </w:tcPr>
          <w:p w:rsidR="00830C3B" w:rsidRDefault="00796B9B" w:rsidP="00E562AE">
            <w:pPr>
              <w:widowControl/>
              <w:spacing w:line="240" w:lineRule="atLeast"/>
              <w:jc w:val="both"/>
            </w:pPr>
            <w:r>
              <w:t xml:space="preserve">О внесении изменений в постановление мэрии города </w:t>
            </w:r>
            <w:r w:rsidR="000C6D7F">
              <w:t>Н</w:t>
            </w:r>
            <w:r>
              <w:t>овосибирска</w:t>
            </w:r>
            <w:r w:rsidR="000C6D7F">
              <w:t xml:space="preserve"> </w:t>
            </w:r>
            <w:r w:rsidR="000C6D7F" w:rsidRPr="00B8402A">
              <w:t>от 28.0</w:t>
            </w:r>
            <w:r w:rsidR="00E562AE">
              <w:t>3</w:t>
            </w:r>
            <w:r w:rsidR="000C6D7F" w:rsidRPr="00B8402A">
              <w:t>.2012 № 3000</w:t>
            </w:r>
            <w:r w:rsidR="000C6D7F">
              <w:t xml:space="preserve"> «</w:t>
            </w:r>
            <w:r w:rsidR="000C6D7F" w:rsidRPr="00B8402A">
              <w:t xml:space="preserve">О закреплении территорий города Новосибирска за муниципальными образовательными учреждениями, реализующими основные общеобразовательные программы </w:t>
            </w:r>
            <w:r w:rsidR="000C6D7F" w:rsidRPr="005D6C3E">
              <w:t>начального общего, осно</w:t>
            </w:r>
            <w:r w:rsidR="000C6D7F" w:rsidRPr="005D6C3E">
              <w:t>в</w:t>
            </w:r>
            <w:r w:rsidR="000C6D7F" w:rsidRPr="005D6C3E">
              <w:t>ного общего и среднего (полного) общего образования»</w:t>
            </w:r>
          </w:p>
        </w:tc>
      </w:tr>
    </w:tbl>
    <w:p w:rsidR="00830C3B" w:rsidRDefault="00F70DA1">
      <w:pPr>
        <w:pStyle w:val="a6"/>
        <w:widowControl/>
        <w:spacing w:before="600"/>
      </w:pPr>
      <w:r>
        <w:t>В соответствии со статьями 9, 67</w:t>
      </w:r>
      <w:r w:rsidR="005549AB">
        <w:t xml:space="preserve"> </w:t>
      </w:r>
      <w:r w:rsidR="00B13A6D">
        <w:t>Федерального з</w:t>
      </w:r>
      <w:r w:rsidR="005549AB">
        <w:t xml:space="preserve">акона </w:t>
      </w:r>
      <w:r w:rsidR="005549AB" w:rsidRPr="00337DDF">
        <w:t xml:space="preserve">от </w:t>
      </w:r>
      <w:r w:rsidR="005549AB">
        <w:t>2</w:t>
      </w:r>
      <w:r w:rsidR="00E562AE">
        <w:t>9</w:t>
      </w:r>
      <w:r w:rsidR="005549AB" w:rsidRPr="00337DDF">
        <w:t>.</w:t>
      </w:r>
      <w:r w:rsidR="005549AB">
        <w:t>12</w:t>
      </w:r>
      <w:r w:rsidR="005549AB" w:rsidRPr="00337DDF">
        <w:t>.</w:t>
      </w:r>
      <w:r w:rsidR="005549AB">
        <w:t>201</w:t>
      </w:r>
      <w:r w:rsidR="005549AB" w:rsidRPr="00337DDF">
        <w:t xml:space="preserve">2 </w:t>
      </w:r>
      <w:r w:rsidR="007737F2">
        <w:br/>
      </w:r>
      <w:r w:rsidR="005549AB">
        <w:t>№</w:t>
      </w:r>
      <w:r w:rsidR="005549AB" w:rsidRPr="00337DDF">
        <w:t xml:space="preserve"> </w:t>
      </w:r>
      <w:r w:rsidR="005549AB">
        <w:t>273-ФЗ «</w:t>
      </w:r>
      <w:r w:rsidR="005549AB" w:rsidRPr="00337DDF">
        <w:t>Об образовании</w:t>
      </w:r>
      <w:r w:rsidR="005549AB">
        <w:t xml:space="preserve"> в Российской Федерации», руководствуясь Уставом города Новосибирска</w:t>
      </w:r>
      <w:r w:rsidR="00830C3B">
        <w:t>,</w:t>
      </w:r>
    </w:p>
    <w:p w:rsidR="00830C3B" w:rsidRDefault="00830C3B">
      <w:pPr>
        <w:widowControl/>
        <w:spacing w:line="240" w:lineRule="atLeast"/>
        <w:jc w:val="both"/>
      </w:pPr>
      <w:r>
        <w:t>ПОСТАНОВЛЯЮ:</w:t>
      </w:r>
    </w:p>
    <w:p w:rsidR="00B13A6D" w:rsidRDefault="00830C3B" w:rsidP="00AB74DE">
      <w:pPr>
        <w:widowControl/>
        <w:spacing w:line="240" w:lineRule="atLeast"/>
        <w:ind w:firstLine="709"/>
        <w:jc w:val="both"/>
      </w:pPr>
      <w:r>
        <w:t>1.</w:t>
      </w:r>
      <w:r w:rsidR="00E87AFD">
        <w:t> </w:t>
      </w:r>
      <w:r w:rsidR="00B13A6D" w:rsidRPr="00337DDF">
        <w:t xml:space="preserve">Внести следующие изменения в </w:t>
      </w:r>
      <w:hyperlink r:id="rId9" w:history="1">
        <w:r w:rsidR="00B13A6D" w:rsidRPr="00337DDF">
          <w:t>постановление</w:t>
        </w:r>
      </w:hyperlink>
      <w:r w:rsidR="00B13A6D" w:rsidRPr="00337DDF">
        <w:t xml:space="preserve"> мэрии города Новосиби</w:t>
      </w:r>
      <w:r w:rsidR="00B13A6D" w:rsidRPr="00337DDF">
        <w:t>р</w:t>
      </w:r>
      <w:r w:rsidR="00B13A6D" w:rsidRPr="00337DDF">
        <w:t xml:space="preserve">ска от 28.03.2012 </w:t>
      </w:r>
      <w:r w:rsidR="00B13A6D">
        <w:t>№</w:t>
      </w:r>
      <w:r w:rsidR="00B13A6D" w:rsidRPr="00337DDF">
        <w:t xml:space="preserve"> 3000 </w:t>
      </w:r>
      <w:r w:rsidR="00B13A6D">
        <w:t>«</w:t>
      </w:r>
      <w:r w:rsidR="00B13A6D" w:rsidRPr="00337DDF">
        <w:t>О закреплении территорий города Новосибирска за муниципальными образовательными учреждениями, реализующими основные общеобразовательные программы начального общего, основного общего и сре</w:t>
      </w:r>
      <w:r w:rsidR="00B13A6D" w:rsidRPr="00337DDF">
        <w:t>д</w:t>
      </w:r>
      <w:r w:rsidR="00B13A6D" w:rsidRPr="00337DDF">
        <w:t>него (полного) общего образования</w:t>
      </w:r>
      <w:r w:rsidR="00B13A6D">
        <w:t>»</w:t>
      </w:r>
      <w:r w:rsidR="00B8318C">
        <w:t xml:space="preserve"> (в редакции постановлений мэрии города Новосибирска от 12.07.2012 № 7000, от 28.02.2013 № 1935)</w:t>
      </w:r>
      <w:r w:rsidR="00B13A6D" w:rsidRPr="00337DDF">
        <w:t>:</w:t>
      </w:r>
    </w:p>
    <w:p w:rsidR="00B80AFB" w:rsidRDefault="007737F2" w:rsidP="00B80AFB">
      <w:pPr>
        <w:widowControl/>
        <w:spacing w:line="240" w:lineRule="atLeast"/>
        <w:ind w:firstLine="709"/>
        <w:jc w:val="both"/>
      </w:pPr>
      <w:r>
        <w:t>1.1. </w:t>
      </w:r>
      <w:r w:rsidR="00011648">
        <w:t>В</w:t>
      </w:r>
      <w:r w:rsidR="00B13A6D">
        <w:t xml:space="preserve"> наименовании слово</w:t>
      </w:r>
      <w:r w:rsidR="00011648">
        <w:t xml:space="preserve"> </w:t>
      </w:r>
      <w:r w:rsidR="00B80AFB">
        <w:t>«</w:t>
      </w:r>
      <w:r w:rsidR="006D61FE" w:rsidRPr="005D6C3E">
        <w:t>(</w:t>
      </w:r>
      <w:proofErr w:type="gramStart"/>
      <w:r w:rsidR="006D61FE" w:rsidRPr="005D6C3E">
        <w:t>полного</w:t>
      </w:r>
      <w:proofErr w:type="gramEnd"/>
      <w:r w:rsidR="006D61FE" w:rsidRPr="005D6C3E">
        <w:t>)</w:t>
      </w:r>
      <w:r w:rsidR="00B80AFB">
        <w:t>»</w:t>
      </w:r>
      <w:r w:rsidR="006D61FE" w:rsidRPr="005D6C3E">
        <w:t xml:space="preserve"> </w:t>
      </w:r>
      <w:r w:rsidR="00B80AFB">
        <w:t>исключить</w:t>
      </w:r>
      <w:r w:rsidR="006D61FE">
        <w:t>.</w:t>
      </w:r>
    </w:p>
    <w:p w:rsidR="00B80AFB" w:rsidRDefault="00B80AFB" w:rsidP="00B80AFB">
      <w:pPr>
        <w:widowControl/>
        <w:spacing w:line="240" w:lineRule="atLeast"/>
        <w:ind w:firstLine="709"/>
        <w:jc w:val="both"/>
      </w:pPr>
      <w:r>
        <w:t>1</w:t>
      </w:r>
      <w:r w:rsidR="00A317A9" w:rsidRPr="00A317A9">
        <w:t>.</w:t>
      </w:r>
      <w:r>
        <w:t>2</w:t>
      </w:r>
      <w:r w:rsidR="007737F2">
        <w:t>. </w:t>
      </w:r>
      <w:r w:rsidR="00A317A9" w:rsidRPr="00A317A9">
        <w:t>В приложении 1</w:t>
      </w:r>
      <w:r>
        <w:t>:</w:t>
      </w:r>
    </w:p>
    <w:p w:rsidR="00B80AFB" w:rsidRDefault="00B80AFB" w:rsidP="00B80AFB">
      <w:pPr>
        <w:widowControl/>
        <w:spacing w:line="240" w:lineRule="atLeast"/>
        <w:ind w:firstLine="709"/>
        <w:jc w:val="both"/>
      </w:pPr>
      <w:r>
        <w:t>1.2.1.</w:t>
      </w:r>
      <w:r w:rsidR="007737F2">
        <w:t> </w:t>
      </w:r>
      <w:r>
        <w:t>В наименовании слово «</w:t>
      </w:r>
      <w:r w:rsidRPr="005D6C3E">
        <w:t>(</w:t>
      </w:r>
      <w:proofErr w:type="gramStart"/>
      <w:r w:rsidRPr="005D6C3E">
        <w:t>полного</w:t>
      </w:r>
      <w:proofErr w:type="gramEnd"/>
      <w:r w:rsidRPr="005D6C3E">
        <w:t>)</w:t>
      </w:r>
      <w:r>
        <w:t>»</w:t>
      </w:r>
      <w:r w:rsidRPr="005D6C3E">
        <w:t xml:space="preserve"> </w:t>
      </w:r>
      <w:r>
        <w:t>исключить.</w:t>
      </w:r>
    </w:p>
    <w:p w:rsidR="00B80AFB" w:rsidRDefault="007737F2" w:rsidP="00B80AFB">
      <w:pPr>
        <w:widowControl/>
        <w:spacing w:line="240" w:lineRule="atLeast"/>
        <w:ind w:firstLine="709"/>
        <w:jc w:val="both"/>
      </w:pPr>
      <w:r>
        <w:t>1.2.2. </w:t>
      </w:r>
      <w:r w:rsidR="00B80AFB">
        <w:t>С</w:t>
      </w:r>
      <w:hyperlink r:id="rId10" w:history="1">
        <w:r w:rsidR="00A317A9" w:rsidRPr="00A317A9">
          <w:t xml:space="preserve">троки </w:t>
        </w:r>
      </w:hyperlink>
      <w:r w:rsidR="00A317A9" w:rsidRPr="00A317A9">
        <w:t xml:space="preserve">5, 8, 10, 15, 16 изложить в редакции </w:t>
      </w:r>
      <w:hyperlink w:anchor="Par33" w:history="1">
        <w:r w:rsidR="00A317A9" w:rsidRPr="00A317A9">
          <w:t xml:space="preserve">приложения </w:t>
        </w:r>
      </w:hyperlink>
      <w:r w:rsidR="00A317A9" w:rsidRPr="00A317A9">
        <w:t>1 к насто</w:t>
      </w:r>
      <w:r w:rsidR="00A317A9" w:rsidRPr="00A317A9">
        <w:t>я</w:t>
      </w:r>
      <w:r w:rsidR="00A317A9" w:rsidRPr="00A317A9">
        <w:t>щему постановлению.</w:t>
      </w:r>
    </w:p>
    <w:p w:rsidR="00B80AFB" w:rsidRDefault="007737F2" w:rsidP="00B80AFB">
      <w:pPr>
        <w:widowControl/>
        <w:spacing w:line="240" w:lineRule="atLeast"/>
        <w:ind w:firstLine="709"/>
        <w:jc w:val="both"/>
      </w:pPr>
      <w:r>
        <w:t>1.3. </w:t>
      </w:r>
      <w:r w:rsidR="00B80AFB" w:rsidRPr="00A317A9">
        <w:t xml:space="preserve">В приложении </w:t>
      </w:r>
      <w:r w:rsidR="00B80AFB">
        <w:t>2:</w:t>
      </w:r>
    </w:p>
    <w:p w:rsidR="00B80AFB" w:rsidRDefault="007737F2" w:rsidP="00B80AFB">
      <w:pPr>
        <w:widowControl/>
        <w:spacing w:line="240" w:lineRule="atLeast"/>
        <w:ind w:firstLine="709"/>
        <w:jc w:val="both"/>
      </w:pPr>
      <w:r>
        <w:t>1.3.1. </w:t>
      </w:r>
      <w:r w:rsidR="00B80AFB">
        <w:t>В наименовании слово «</w:t>
      </w:r>
      <w:r w:rsidR="00B80AFB" w:rsidRPr="005D6C3E">
        <w:t>(</w:t>
      </w:r>
      <w:proofErr w:type="gramStart"/>
      <w:r w:rsidR="00B80AFB" w:rsidRPr="005D6C3E">
        <w:t>полного</w:t>
      </w:r>
      <w:proofErr w:type="gramEnd"/>
      <w:r w:rsidR="00B80AFB" w:rsidRPr="005D6C3E">
        <w:t>)</w:t>
      </w:r>
      <w:r w:rsidR="00B80AFB">
        <w:t>»</w:t>
      </w:r>
      <w:r w:rsidR="00B80AFB" w:rsidRPr="005D6C3E">
        <w:t xml:space="preserve"> </w:t>
      </w:r>
      <w:r w:rsidR="00B80AFB">
        <w:t>исключить.</w:t>
      </w:r>
    </w:p>
    <w:p w:rsidR="00B80AFB" w:rsidRDefault="00B80AFB" w:rsidP="00B80AFB">
      <w:pPr>
        <w:widowControl/>
        <w:spacing w:line="240" w:lineRule="atLeast"/>
        <w:ind w:firstLine="709"/>
        <w:jc w:val="both"/>
      </w:pPr>
      <w:r>
        <w:t>1.3.2.</w:t>
      </w:r>
      <w:r w:rsidR="007737F2">
        <w:t> </w:t>
      </w:r>
      <w:hyperlink r:id="rId11" w:history="1">
        <w:r>
          <w:t>Строку</w:t>
        </w:r>
      </w:hyperlink>
      <w:r>
        <w:t xml:space="preserve"> 7</w:t>
      </w:r>
      <w:r w:rsidRPr="00A317A9">
        <w:t xml:space="preserve"> изложить в редакции </w:t>
      </w:r>
      <w:hyperlink w:anchor="Par33" w:history="1">
        <w:r w:rsidRPr="00A317A9">
          <w:t xml:space="preserve">приложения </w:t>
        </w:r>
      </w:hyperlink>
      <w:r>
        <w:t>2</w:t>
      </w:r>
      <w:r w:rsidRPr="00A317A9">
        <w:t xml:space="preserve"> к настоящему постано</w:t>
      </w:r>
      <w:r w:rsidRPr="00A317A9">
        <w:t>в</w:t>
      </w:r>
      <w:r w:rsidRPr="00A317A9">
        <w:t>лению.</w:t>
      </w:r>
    </w:p>
    <w:p w:rsidR="00B80AFB" w:rsidRDefault="007737F2" w:rsidP="00B80AFB">
      <w:pPr>
        <w:widowControl/>
        <w:spacing w:line="240" w:lineRule="atLeast"/>
        <w:ind w:firstLine="709"/>
        <w:jc w:val="both"/>
      </w:pPr>
      <w:r>
        <w:t>1.4. </w:t>
      </w:r>
      <w:r w:rsidR="003945B8" w:rsidRPr="00A317A9">
        <w:t xml:space="preserve">В приложении </w:t>
      </w:r>
      <w:r w:rsidR="003945B8">
        <w:t>3</w:t>
      </w:r>
      <w:r w:rsidR="00B80AFB">
        <w:t>:</w:t>
      </w:r>
    </w:p>
    <w:p w:rsidR="00B80AFB" w:rsidRDefault="007737F2" w:rsidP="00B80AFB">
      <w:pPr>
        <w:widowControl/>
        <w:spacing w:line="240" w:lineRule="atLeast"/>
        <w:ind w:firstLine="709"/>
        <w:jc w:val="both"/>
      </w:pPr>
      <w:r>
        <w:t>1.4.1. </w:t>
      </w:r>
      <w:r w:rsidR="00B80AFB">
        <w:t>В наименовании слово «</w:t>
      </w:r>
      <w:r w:rsidR="00B80AFB" w:rsidRPr="005D6C3E">
        <w:t>(</w:t>
      </w:r>
      <w:proofErr w:type="gramStart"/>
      <w:r w:rsidR="00B80AFB" w:rsidRPr="005D6C3E">
        <w:t>полного</w:t>
      </w:r>
      <w:proofErr w:type="gramEnd"/>
      <w:r w:rsidR="00B80AFB" w:rsidRPr="005D6C3E">
        <w:t>)</w:t>
      </w:r>
      <w:r w:rsidR="00B80AFB">
        <w:t>»</w:t>
      </w:r>
      <w:r w:rsidR="00B80AFB" w:rsidRPr="005D6C3E">
        <w:t xml:space="preserve"> </w:t>
      </w:r>
      <w:r w:rsidR="00B80AFB">
        <w:t>исключить.</w:t>
      </w:r>
    </w:p>
    <w:p w:rsidR="00B80AFB" w:rsidRDefault="007737F2" w:rsidP="00B80AFB">
      <w:pPr>
        <w:widowControl/>
        <w:spacing w:line="240" w:lineRule="atLeast"/>
        <w:ind w:firstLine="709"/>
        <w:jc w:val="both"/>
      </w:pPr>
      <w:r>
        <w:t>1.4.2. </w:t>
      </w:r>
      <w:r w:rsidR="00B80AFB">
        <w:t>Строки 9</w:t>
      </w:r>
      <w:r w:rsidR="0033107B">
        <w:t>, 10, 1</w:t>
      </w:r>
      <w:r w:rsidR="003945B8">
        <w:t>7</w:t>
      </w:r>
      <w:r w:rsidR="003945B8" w:rsidRPr="00A317A9">
        <w:t xml:space="preserve"> изложить в редакции </w:t>
      </w:r>
      <w:hyperlink w:anchor="Par33" w:history="1">
        <w:r w:rsidR="003945B8" w:rsidRPr="00A317A9">
          <w:t xml:space="preserve">приложения </w:t>
        </w:r>
      </w:hyperlink>
      <w:r w:rsidR="0033107B">
        <w:t>3</w:t>
      </w:r>
      <w:r w:rsidR="003945B8" w:rsidRPr="00A317A9">
        <w:t xml:space="preserve"> к настоящему п</w:t>
      </w:r>
      <w:r w:rsidR="003945B8" w:rsidRPr="00A317A9">
        <w:t>о</w:t>
      </w:r>
      <w:r w:rsidR="003945B8" w:rsidRPr="00A317A9">
        <w:t>становлению.</w:t>
      </w:r>
      <w:r w:rsidR="003945B8">
        <w:t xml:space="preserve"> </w:t>
      </w:r>
    </w:p>
    <w:p w:rsidR="00B80AFB" w:rsidRDefault="007737F2" w:rsidP="00B80AFB">
      <w:pPr>
        <w:widowControl/>
        <w:spacing w:line="240" w:lineRule="atLeast"/>
        <w:ind w:firstLine="709"/>
        <w:jc w:val="both"/>
      </w:pPr>
      <w:r>
        <w:t>1.5. </w:t>
      </w:r>
      <w:r w:rsidR="00B80AFB">
        <w:t>В п</w:t>
      </w:r>
      <w:r w:rsidR="00B77992" w:rsidRPr="00B71CD3">
        <w:t>риложени</w:t>
      </w:r>
      <w:r w:rsidR="00B80AFB">
        <w:t>и</w:t>
      </w:r>
      <w:r w:rsidR="00B77992" w:rsidRPr="00B71CD3">
        <w:t xml:space="preserve"> </w:t>
      </w:r>
      <w:r w:rsidR="00B77992">
        <w:t>4</w:t>
      </w:r>
      <w:r w:rsidR="00B80AFB">
        <w:t>:</w:t>
      </w:r>
    </w:p>
    <w:p w:rsidR="00B80AFB" w:rsidRDefault="007737F2" w:rsidP="00B80AFB">
      <w:pPr>
        <w:widowControl/>
        <w:spacing w:line="240" w:lineRule="atLeast"/>
        <w:ind w:firstLine="709"/>
        <w:jc w:val="both"/>
      </w:pPr>
      <w:r>
        <w:t>1.5.1. </w:t>
      </w:r>
      <w:r w:rsidR="00B80AFB">
        <w:t>В наименовании слово «</w:t>
      </w:r>
      <w:r w:rsidR="00B80AFB" w:rsidRPr="005D6C3E">
        <w:t>(</w:t>
      </w:r>
      <w:proofErr w:type="gramStart"/>
      <w:r w:rsidR="00B80AFB" w:rsidRPr="005D6C3E">
        <w:t>полного</w:t>
      </w:r>
      <w:proofErr w:type="gramEnd"/>
      <w:r w:rsidR="00B80AFB" w:rsidRPr="005D6C3E">
        <w:t>)</w:t>
      </w:r>
      <w:r w:rsidR="00B80AFB">
        <w:t>»</w:t>
      </w:r>
      <w:r w:rsidR="00B80AFB" w:rsidRPr="005D6C3E">
        <w:t xml:space="preserve"> </w:t>
      </w:r>
      <w:r w:rsidR="00B80AFB">
        <w:t>исключить.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1.5.2.</w:t>
      </w:r>
      <w:r w:rsidR="000277BF">
        <w:t> </w:t>
      </w:r>
      <w:r w:rsidR="00605A9C">
        <w:t xml:space="preserve">Приложение 4 </w:t>
      </w:r>
      <w:r w:rsidR="00B77992" w:rsidRPr="00B71CD3">
        <w:t xml:space="preserve">изложить в редакции </w:t>
      </w:r>
      <w:hyperlink w:anchor="Par98" w:history="1">
        <w:r w:rsidR="00B77992" w:rsidRPr="00B71CD3">
          <w:t xml:space="preserve">приложения </w:t>
        </w:r>
      </w:hyperlink>
      <w:r w:rsidR="00B77992">
        <w:t>4</w:t>
      </w:r>
      <w:r w:rsidR="00B77992" w:rsidRPr="00B71CD3">
        <w:t xml:space="preserve"> к настоящему п</w:t>
      </w:r>
      <w:r w:rsidR="00B77992" w:rsidRPr="00B71CD3">
        <w:t>о</w:t>
      </w:r>
      <w:r w:rsidR="00B77992" w:rsidRPr="00B71CD3">
        <w:t>становлению.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1.6. </w:t>
      </w:r>
      <w:r w:rsidR="008D311F" w:rsidRPr="00A317A9">
        <w:t xml:space="preserve">В приложении </w:t>
      </w:r>
      <w:r w:rsidR="008D311F">
        <w:t>5</w:t>
      </w:r>
      <w:r w:rsidR="00605A9C">
        <w:t>: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1.6.1. </w:t>
      </w:r>
      <w:r w:rsidR="00605A9C">
        <w:t>В наименовании слово «</w:t>
      </w:r>
      <w:r w:rsidR="00605A9C" w:rsidRPr="005D6C3E">
        <w:t>(</w:t>
      </w:r>
      <w:proofErr w:type="gramStart"/>
      <w:r w:rsidR="00605A9C" w:rsidRPr="005D6C3E">
        <w:t>полного</w:t>
      </w:r>
      <w:proofErr w:type="gramEnd"/>
      <w:r w:rsidR="00605A9C" w:rsidRPr="005D6C3E">
        <w:t>)</w:t>
      </w:r>
      <w:r w:rsidR="00605A9C">
        <w:t>»</w:t>
      </w:r>
      <w:r w:rsidR="00605A9C" w:rsidRPr="005D6C3E">
        <w:t xml:space="preserve"> </w:t>
      </w:r>
      <w:r w:rsidR="00605A9C">
        <w:t>исключить.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1.6.2</w:t>
      </w:r>
      <w:r w:rsidR="00893930">
        <w:t>.</w:t>
      </w:r>
      <w:r>
        <w:t> </w:t>
      </w:r>
      <w:r w:rsidR="00605A9C">
        <w:t xml:space="preserve">Строки </w:t>
      </w:r>
      <w:r w:rsidR="008D311F">
        <w:t>3</w:t>
      </w:r>
      <w:r w:rsidR="008D311F" w:rsidRPr="00A317A9">
        <w:t xml:space="preserve">, </w:t>
      </w:r>
      <w:r w:rsidR="008D311F">
        <w:t>5</w:t>
      </w:r>
      <w:r w:rsidR="008D311F" w:rsidRPr="00A317A9">
        <w:t xml:space="preserve">, </w:t>
      </w:r>
      <w:r w:rsidR="008D311F">
        <w:t>9</w:t>
      </w:r>
      <w:r w:rsidR="00DC311D">
        <w:t xml:space="preserve"> - </w:t>
      </w:r>
      <w:r w:rsidR="008D311F" w:rsidRPr="00A317A9">
        <w:t>1</w:t>
      </w:r>
      <w:r w:rsidR="008D311F">
        <w:t>1</w:t>
      </w:r>
      <w:r w:rsidR="008D311F" w:rsidRPr="00A317A9">
        <w:t>, 1</w:t>
      </w:r>
      <w:r w:rsidR="008D311F">
        <w:t>5, 18, 19, 21</w:t>
      </w:r>
      <w:r w:rsidR="008D311F" w:rsidRPr="00A317A9">
        <w:t xml:space="preserve"> изложить в редакции </w:t>
      </w:r>
      <w:hyperlink w:anchor="Par33" w:history="1">
        <w:r w:rsidR="008D311F" w:rsidRPr="00A317A9">
          <w:t xml:space="preserve">приложения </w:t>
        </w:r>
      </w:hyperlink>
      <w:r w:rsidR="008D311F">
        <w:t>5</w:t>
      </w:r>
      <w:r w:rsidR="008D311F" w:rsidRPr="00A317A9">
        <w:t xml:space="preserve"> к настоящему постановлению.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lastRenderedPageBreak/>
        <w:t>1.7. </w:t>
      </w:r>
      <w:r w:rsidR="00B77992" w:rsidRPr="00A317A9">
        <w:t xml:space="preserve">В приложении </w:t>
      </w:r>
      <w:r w:rsidR="00B77992">
        <w:t>6</w:t>
      </w:r>
      <w:r w:rsidR="00605A9C">
        <w:t>: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1.7.1. </w:t>
      </w:r>
      <w:r w:rsidR="00605A9C">
        <w:t>В наименовании слово «</w:t>
      </w:r>
      <w:r w:rsidR="00605A9C" w:rsidRPr="005D6C3E">
        <w:t>(</w:t>
      </w:r>
      <w:proofErr w:type="gramStart"/>
      <w:r w:rsidR="00605A9C" w:rsidRPr="005D6C3E">
        <w:t>полного</w:t>
      </w:r>
      <w:proofErr w:type="gramEnd"/>
      <w:r w:rsidR="00605A9C" w:rsidRPr="005D6C3E">
        <w:t>)</w:t>
      </w:r>
      <w:r w:rsidR="00605A9C">
        <w:t>»</w:t>
      </w:r>
      <w:r w:rsidR="00605A9C" w:rsidRPr="005D6C3E">
        <w:t xml:space="preserve"> </w:t>
      </w:r>
      <w:r w:rsidR="00605A9C">
        <w:t>исключить.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1.7.2. </w:t>
      </w:r>
      <w:r w:rsidR="00605A9C">
        <w:t xml:space="preserve">Строки </w:t>
      </w:r>
      <w:r w:rsidR="00B77992">
        <w:t xml:space="preserve">2 - </w:t>
      </w:r>
      <w:r w:rsidR="00533634">
        <w:t>5</w:t>
      </w:r>
      <w:r w:rsidR="00B77992" w:rsidRPr="00A317A9">
        <w:t xml:space="preserve">, </w:t>
      </w:r>
      <w:r w:rsidR="00B77992">
        <w:t>13</w:t>
      </w:r>
      <w:r w:rsidR="00B77992" w:rsidRPr="00A317A9">
        <w:t xml:space="preserve">, </w:t>
      </w:r>
      <w:r w:rsidR="00B77992">
        <w:t>16</w:t>
      </w:r>
      <w:r w:rsidR="00533634">
        <w:t xml:space="preserve">, </w:t>
      </w:r>
      <w:r w:rsidR="00B77992">
        <w:t>1</w:t>
      </w:r>
      <w:r w:rsidR="00533634">
        <w:t>7</w:t>
      </w:r>
      <w:r w:rsidR="00B77992" w:rsidRPr="00A317A9">
        <w:t xml:space="preserve">, </w:t>
      </w:r>
      <w:r w:rsidR="00B77992">
        <w:t>21</w:t>
      </w:r>
      <w:r w:rsidR="00B77992" w:rsidRPr="00A317A9">
        <w:t xml:space="preserve">, </w:t>
      </w:r>
      <w:r w:rsidR="007A3E49">
        <w:t xml:space="preserve">22, </w:t>
      </w:r>
      <w:r w:rsidR="00B77992">
        <w:t>2</w:t>
      </w:r>
      <w:r w:rsidR="00533634">
        <w:t xml:space="preserve">4, </w:t>
      </w:r>
      <w:r w:rsidR="00B77992">
        <w:t xml:space="preserve">25, 29, 33 </w:t>
      </w:r>
      <w:r w:rsidR="00B77992" w:rsidRPr="00A317A9">
        <w:t xml:space="preserve">изложить в редакции </w:t>
      </w:r>
      <w:hyperlink w:anchor="Par33" w:history="1">
        <w:r w:rsidR="00B77992" w:rsidRPr="00A317A9">
          <w:t>пр</w:t>
        </w:r>
        <w:r w:rsidR="00B77992" w:rsidRPr="00A317A9">
          <w:t>и</w:t>
        </w:r>
        <w:r w:rsidR="00B77992" w:rsidRPr="00A317A9">
          <w:t xml:space="preserve">ложения </w:t>
        </w:r>
      </w:hyperlink>
      <w:r w:rsidR="00B77992">
        <w:t>6</w:t>
      </w:r>
      <w:r w:rsidR="00B77992" w:rsidRPr="00A317A9">
        <w:t xml:space="preserve"> к настоящему постановлению.</w:t>
      </w:r>
      <w:r w:rsidR="00B77992">
        <w:t xml:space="preserve"> 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1.8. </w:t>
      </w:r>
      <w:r w:rsidR="006D61FE" w:rsidRPr="005427E2">
        <w:t xml:space="preserve">В приложении </w:t>
      </w:r>
      <w:r w:rsidR="007D5BEC" w:rsidRPr="005427E2">
        <w:t>7</w:t>
      </w:r>
      <w:r w:rsidR="00605A9C">
        <w:t>: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1.8.1. </w:t>
      </w:r>
      <w:r w:rsidR="00605A9C">
        <w:t>В наименовании слово «</w:t>
      </w:r>
      <w:r w:rsidR="00605A9C" w:rsidRPr="005D6C3E">
        <w:t>(</w:t>
      </w:r>
      <w:proofErr w:type="gramStart"/>
      <w:r w:rsidR="00605A9C" w:rsidRPr="005D6C3E">
        <w:t>полного</w:t>
      </w:r>
      <w:proofErr w:type="gramEnd"/>
      <w:r w:rsidR="00605A9C" w:rsidRPr="005D6C3E">
        <w:t>)</w:t>
      </w:r>
      <w:r w:rsidR="00605A9C">
        <w:t>»</w:t>
      </w:r>
      <w:r w:rsidR="00605A9C" w:rsidRPr="005D6C3E">
        <w:t xml:space="preserve"> </w:t>
      </w:r>
      <w:r w:rsidR="00605A9C">
        <w:t>исключить.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1.8.2. </w:t>
      </w:r>
      <w:r w:rsidR="00605A9C">
        <w:t xml:space="preserve">Приложение 7 </w:t>
      </w:r>
      <w:r w:rsidR="00A539E2" w:rsidRPr="005427E2">
        <w:t xml:space="preserve">изложить в редакции </w:t>
      </w:r>
      <w:hyperlink w:anchor="Par98" w:history="1">
        <w:r w:rsidR="00A539E2" w:rsidRPr="005427E2">
          <w:t xml:space="preserve">приложения </w:t>
        </w:r>
      </w:hyperlink>
      <w:r w:rsidR="00A539E2" w:rsidRPr="005427E2">
        <w:t>7 к настоящему п</w:t>
      </w:r>
      <w:r w:rsidR="00A539E2" w:rsidRPr="005427E2">
        <w:t>о</w:t>
      </w:r>
      <w:r w:rsidR="00A539E2" w:rsidRPr="005427E2">
        <w:t>становлению</w:t>
      </w:r>
      <w:r w:rsidR="006D61FE" w:rsidRPr="005427E2">
        <w:t>.</w:t>
      </w:r>
      <w:r w:rsidR="008D311F" w:rsidRPr="005427E2">
        <w:t xml:space="preserve"> 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1.9. </w:t>
      </w:r>
      <w:r w:rsidR="005427E2" w:rsidRPr="005427E2">
        <w:t xml:space="preserve">В приложении </w:t>
      </w:r>
      <w:r w:rsidR="005427E2">
        <w:t>8</w:t>
      </w:r>
      <w:r w:rsidR="00605A9C">
        <w:t>: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1.9.1. </w:t>
      </w:r>
      <w:r w:rsidR="00605A9C">
        <w:t>В наименовании слово «</w:t>
      </w:r>
      <w:r w:rsidR="00605A9C" w:rsidRPr="005D6C3E">
        <w:t>(</w:t>
      </w:r>
      <w:proofErr w:type="gramStart"/>
      <w:r w:rsidR="00605A9C" w:rsidRPr="005D6C3E">
        <w:t>полного</w:t>
      </w:r>
      <w:proofErr w:type="gramEnd"/>
      <w:r w:rsidR="00605A9C" w:rsidRPr="005D6C3E">
        <w:t>)</w:t>
      </w:r>
      <w:r w:rsidR="00605A9C">
        <w:t>»</w:t>
      </w:r>
      <w:r w:rsidR="00605A9C" w:rsidRPr="005D6C3E">
        <w:t xml:space="preserve"> </w:t>
      </w:r>
      <w:r w:rsidR="00605A9C">
        <w:t>исключить.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1.9.2. </w:t>
      </w:r>
      <w:r w:rsidR="00605A9C">
        <w:t xml:space="preserve">Строки </w:t>
      </w:r>
      <w:r w:rsidR="005427E2">
        <w:t>1</w:t>
      </w:r>
      <w:r w:rsidR="005427E2" w:rsidRPr="00A317A9">
        <w:t xml:space="preserve">, </w:t>
      </w:r>
      <w:r w:rsidR="005427E2">
        <w:t>2</w:t>
      </w:r>
      <w:r w:rsidR="005427E2" w:rsidRPr="00A317A9">
        <w:t xml:space="preserve">, </w:t>
      </w:r>
      <w:r w:rsidR="005427E2">
        <w:t>4</w:t>
      </w:r>
      <w:r w:rsidR="00DC311D">
        <w:t xml:space="preserve"> - </w:t>
      </w:r>
      <w:r w:rsidR="005427E2">
        <w:t>7</w:t>
      </w:r>
      <w:r w:rsidR="005427E2" w:rsidRPr="00A317A9">
        <w:t xml:space="preserve">, </w:t>
      </w:r>
      <w:r w:rsidR="005427E2">
        <w:t>9, 10</w:t>
      </w:r>
      <w:r w:rsidR="005427E2" w:rsidRPr="00A317A9">
        <w:t xml:space="preserve"> изложить в редакции </w:t>
      </w:r>
      <w:hyperlink w:anchor="Par33" w:history="1">
        <w:r w:rsidR="005427E2" w:rsidRPr="00A317A9">
          <w:t xml:space="preserve">приложения </w:t>
        </w:r>
      </w:hyperlink>
      <w:r w:rsidR="005427E2">
        <w:t>8</w:t>
      </w:r>
      <w:r w:rsidR="005427E2" w:rsidRPr="00A317A9">
        <w:t xml:space="preserve"> к насто</w:t>
      </w:r>
      <w:r w:rsidR="005427E2" w:rsidRPr="00A317A9">
        <w:t>я</w:t>
      </w:r>
      <w:r w:rsidR="005427E2" w:rsidRPr="00A317A9">
        <w:t>щему постановлению.</w:t>
      </w:r>
      <w:r w:rsidR="005427E2">
        <w:t xml:space="preserve"> </w:t>
      </w:r>
    </w:p>
    <w:p w:rsidR="00605A9C" w:rsidRDefault="00605A9C" w:rsidP="00605A9C">
      <w:pPr>
        <w:widowControl/>
        <w:spacing w:line="240" w:lineRule="atLeast"/>
        <w:ind w:firstLine="709"/>
        <w:jc w:val="both"/>
      </w:pPr>
      <w:r>
        <w:t>1.10.</w:t>
      </w:r>
      <w:r w:rsidR="007737F2">
        <w:t> </w:t>
      </w:r>
      <w:r>
        <w:t>В приложении 9: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1.10.1. </w:t>
      </w:r>
      <w:r w:rsidR="00605A9C">
        <w:t>В наименовании слово «</w:t>
      </w:r>
      <w:r w:rsidR="00605A9C" w:rsidRPr="005D6C3E">
        <w:t>(</w:t>
      </w:r>
      <w:proofErr w:type="gramStart"/>
      <w:r w:rsidR="00605A9C" w:rsidRPr="005D6C3E">
        <w:t>полного</w:t>
      </w:r>
      <w:proofErr w:type="gramEnd"/>
      <w:r w:rsidR="00605A9C" w:rsidRPr="005D6C3E">
        <w:t>)</w:t>
      </w:r>
      <w:r w:rsidR="00605A9C">
        <w:t>»</w:t>
      </w:r>
      <w:r w:rsidR="00605A9C" w:rsidRPr="005D6C3E">
        <w:t xml:space="preserve"> </w:t>
      </w:r>
      <w:r w:rsidR="00605A9C">
        <w:t>исключить.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1.10.2. </w:t>
      </w:r>
      <w:r w:rsidR="00B77992">
        <w:t>П</w:t>
      </w:r>
      <w:r w:rsidR="00B77992" w:rsidRPr="00B71CD3">
        <w:t>риложени</w:t>
      </w:r>
      <w:r w:rsidR="00B77992">
        <w:t>е</w:t>
      </w:r>
      <w:r w:rsidR="00B77992" w:rsidRPr="00B71CD3">
        <w:t xml:space="preserve"> 9 изложить в редакции </w:t>
      </w:r>
      <w:hyperlink w:anchor="Par98" w:history="1">
        <w:r w:rsidR="00B77992" w:rsidRPr="00B71CD3">
          <w:t xml:space="preserve">приложения </w:t>
        </w:r>
      </w:hyperlink>
      <w:r w:rsidR="00B77992">
        <w:t>9</w:t>
      </w:r>
      <w:r w:rsidR="00B77992" w:rsidRPr="00B71CD3">
        <w:t xml:space="preserve"> к настоящему п</w:t>
      </w:r>
      <w:r w:rsidR="00B77992" w:rsidRPr="00B71CD3">
        <w:t>о</w:t>
      </w:r>
      <w:r w:rsidR="00B77992" w:rsidRPr="00B71CD3">
        <w:t>становлению.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1.11. </w:t>
      </w:r>
      <w:r w:rsidR="006D61FE" w:rsidRPr="00D3655A">
        <w:t xml:space="preserve">В приложении </w:t>
      </w:r>
      <w:r w:rsidR="00D3655A">
        <w:t>10</w:t>
      </w:r>
      <w:r w:rsidR="00605A9C">
        <w:t>:</w:t>
      </w:r>
    </w:p>
    <w:p w:rsidR="00605A9C" w:rsidRDefault="007737F2" w:rsidP="00605A9C">
      <w:pPr>
        <w:widowControl/>
        <w:spacing w:line="240" w:lineRule="atLeast"/>
        <w:ind w:firstLine="709"/>
        <w:jc w:val="both"/>
      </w:pPr>
      <w:r>
        <w:t>1.11.1. </w:t>
      </w:r>
      <w:r w:rsidR="00605A9C">
        <w:t>В наименовании слово «</w:t>
      </w:r>
      <w:r w:rsidR="00605A9C" w:rsidRPr="005D6C3E">
        <w:t>(</w:t>
      </w:r>
      <w:proofErr w:type="gramStart"/>
      <w:r w:rsidR="00605A9C" w:rsidRPr="005D6C3E">
        <w:t>полного</w:t>
      </w:r>
      <w:proofErr w:type="gramEnd"/>
      <w:r w:rsidR="00605A9C" w:rsidRPr="005D6C3E">
        <w:t>)</w:t>
      </w:r>
      <w:r w:rsidR="00605A9C">
        <w:t>»</w:t>
      </w:r>
      <w:r w:rsidR="00605A9C" w:rsidRPr="005D6C3E">
        <w:t xml:space="preserve"> </w:t>
      </w:r>
      <w:r w:rsidR="00605A9C">
        <w:t>исключить.</w:t>
      </w:r>
    </w:p>
    <w:p w:rsidR="00C942F4" w:rsidRDefault="007737F2" w:rsidP="00C942F4">
      <w:pPr>
        <w:widowControl/>
        <w:spacing w:line="240" w:lineRule="atLeast"/>
        <w:ind w:firstLine="709"/>
        <w:jc w:val="both"/>
      </w:pPr>
      <w:r>
        <w:t>1.11.2. </w:t>
      </w:r>
      <w:r w:rsidR="00605A9C">
        <w:t xml:space="preserve">Строки </w:t>
      </w:r>
      <w:hyperlink r:id="rId12" w:history="1">
        <w:r w:rsidR="006D61FE" w:rsidRPr="00D3655A">
          <w:t>1</w:t>
        </w:r>
        <w:r w:rsidR="00DC311D">
          <w:t xml:space="preserve"> – 4, 6 - 9</w:t>
        </w:r>
      </w:hyperlink>
      <w:r w:rsidR="006D61FE" w:rsidRPr="00D3655A">
        <w:t xml:space="preserve"> изложить в редакции </w:t>
      </w:r>
      <w:hyperlink w:anchor="Par98" w:history="1">
        <w:r w:rsidR="00DC311D" w:rsidRPr="00B71CD3">
          <w:t xml:space="preserve">приложения </w:t>
        </w:r>
      </w:hyperlink>
      <w:hyperlink w:anchor="Par133" w:history="1">
        <w:r w:rsidR="00D3655A">
          <w:t>10</w:t>
        </w:r>
      </w:hyperlink>
      <w:r w:rsidR="006D61FE" w:rsidRPr="00D3655A">
        <w:t xml:space="preserve"> к настоящему постановлению.</w:t>
      </w:r>
      <w:r w:rsidR="00D3655A">
        <w:t xml:space="preserve"> </w:t>
      </w:r>
    </w:p>
    <w:p w:rsidR="00C942F4" w:rsidRDefault="007737F2" w:rsidP="00C942F4">
      <w:pPr>
        <w:widowControl/>
        <w:spacing w:line="240" w:lineRule="atLeast"/>
        <w:ind w:firstLine="709"/>
        <w:jc w:val="both"/>
      </w:pPr>
      <w:r>
        <w:t>2. </w:t>
      </w:r>
      <w:r w:rsidR="006D61FE" w:rsidRPr="00337DDF">
        <w:t>Департаменту информационной политики мэрии города Новосибирска обеспечить опубликование постановления в установленном порядке.</w:t>
      </w:r>
    </w:p>
    <w:p w:rsidR="006D61FE" w:rsidRDefault="007737F2" w:rsidP="00C942F4">
      <w:pPr>
        <w:widowControl/>
        <w:spacing w:line="240" w:lineRule="atLeast"/>
        <w:ind w:firstLine="709"/>
        <w:jc w:val="both"/>
      </w:pPr>
      <w:r>
        <w:t>3. </w:t>
      </w:r>
      <w:r w:rsidR="00047E58" w:rsidRPr="0079560F">
        <w:t xml:space="preserve">Ответственность за исполнение постановления возложить на начальника Главного </w:t>
      </w:r>
      <w:proofErr w:type="gramStart"/>
      <w:r w:rsidR="00047E58" w:rsidRPr="0079560F">
        <w:t>управления образования мэрии города Новосибирска</w:t>
      </w:r>
      <w:proofErr w:type="gramEnd"/>
      <w:r w:rsidR="00DC311D">
        <w:t>.</w:t>
      </w:r>
    </w:p>
    <w:tbl>
      <w:tblPr>
        <w:tblW w:w="10207" w:type="dxa"/>
        <w:tblInd w:w="-34" w:type="dxa"/>
        <w:tblLayout w:type="fixed"/>
        <w:tblLook w:val="0000"/>
      </w:tblPr>
      <w:tblGrid>
        <w:gridCol w:w="6946"/>
        <w:gridCol w:w="3261"/>
      </w:tblGrid>
      <w:tr w:rsidR="00830C3B" w:rsidTr="00DC311D">
        <w:tc>
          <w:tcPr>
            <w:tcW w:w="6946" w:type="dxa"/>
          </w:tcPr>
          <w:p w:rsidR="00263AAC" w:rsidRDefault="00263AAC" w:rsidP="00263AAC">
            <w:pPr>
              <w:widowControl/>
              <w:spacing w:before="600" w:line="240" w:lineRule="atLeast"/>
              <w:jc w:val="both"/>
            </w:pPr>
            <w:proofErr w:type="gramStart"/>
            <w:r>
              <w:t>Исполняющий</w:t>
            </w:r>
            <w:proofErr w:type="gramEnd"/>
            <w:r>
              <w:t xml:space="preserve"> </w:t>
            </w:r>
            <w:r w:rsidR="00174F16">
              <w:t>обязанности</w:t>
            </w:r>
          </w:p>
          <w:p w:rsidR="00830C3B" w:rsidRDefault="00263AAC" w:rsidP="00263AAC">
            <w:pPr>
              <w:widowControl/>
              <w:spacing w:line="240" w:lineRule="atLeast"/>
              <w:jc w:val="both"/>
            </w:pPr>
            <w:r>
              <w:t>м</w:t>
            </w:r>
            <w:r w:rsidR="00830C3B">
              <w:t>эр</w:t>
            </w:r>
            <w:r>
              <w:t>а</w:t>
            </w:r>
            <w:r w:rsidR="00CE198B">
              <w:t xml:space="preserve"> города Новосибирска</w:t>
            </w:r>
          </w:p>
        </w:tc>
        <w:tc>
          <w:tcPr>
            <w:tcW w:w="3261" w:type="dxa"/>
            <w:vAlign w:val="bottom"/>
          </w:tcPr>
          <w:p w:rsidR="00830C3B" w:rsidRDefault="00830C3B" w:rsidP="00263AAC">
            <w:pPr>
              <w:pStyle w:val="7"/>
              <w:spacing w:before="0"/>
              <w:jc w:val="right"/>
            </w:pPr>
            <w:r>
              <w:t xml:space="preserve">В. </w:t>
            </w:r>
            <w:r w:rsidR="00263AAC">
              <w:t>М</w:t>
            </w:r>
            <w:r>
              <w:t xml:space="preserve">. </w:t>
            </w:r>
            <w:proofErr w:type="spellStart"/>
            <w:r w:rsidR="00263AAC">
              <w:t>Знатков</w:t>
            </w:r>
            <w:proofErr w:type="spellEnd"/>
          </w:p>
        </w:tc>
      </w:tr>
    </w:tbl>
    <w:p w:rsidR="00830C3B" w:rsidRDefault="00830C3B"/>
    <w:p w:rsidR="00DC311D" w:rsidRDefault="00DC311D"/>
    <w:p w:rsidR="00DC311D" w:rsidRDefault="00DC311D"/>
    <w:p w:rsidR="00DC311D" w:rsidRDefault="00DC311D"/>
    <w:p w:rsidR="00DC311D" w:rsidRDefault="00DC311D"/>
    <w:p w:rsidR="00DC311D" w:rsidRDefault="00DC311D"/>
    <w:p w:rsidR="00DC311D" w:rsidRDefault="00DC311D"/>
    <w:p w:rsidR="00DC311D" w:rsidRDefault="00DC311D"/>
    <w:p w:rsidR="007737F2" w:rsidRDefault="007737F2"/>
    <w:p w:rsidR="00DC311D" w:rsidRDefault="00DC311D"/>
    <w:tbl>
      <w:tblPr>
        <w:tblW w:w="0" w:type="auto"/>
        <w:tblLayout w:type="fixed"/>
        <w:tblLook w:val="0000"/>
      </w:tblPr>
      <w:tblGrid>
        <w:gridCol w:w="3936"/>
      </w:tblGrid>
      <w:tr w:rsidR="00830C3B" w:rsidTr="003C05A9">
        <w:trPr>
          <w:trHeight w:val="1293"/>
        </w:trPr>
        <w:tc>
          <w:tcPr>
            <w:tcW w:w="3936" w:type="dxa"/>
          </w:tcPr>
          <w:p w:rsidR="00830C3B" w:rsidRPr="009F0C50" w:rsidRDefault="00CC5A75" w:rsidP="00056D44">
            <w:pPr>
              <w:pStyle w:val="1"/>
              <w:widowControl/>
              <w:suppressAutoHyphens/>
              <w:spacing w:before="48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</w:t>
            </w:r>
          </w:p>
          <w:p w:rsidR="00830C3B" w:rsidRPr="009F0C50" w:rsidRDefault="00CC5A75">
            <w:pPr>
              <w:widowControl/>
              <w:suppressAutoHyphens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2274502</w:t>
            </w:r>
          </w:p>
          <w:p w:rsidR="007737F2" w:rsidRDefault="00CC5A75">
            <w:pPr>
              <w:widowControl/>
              <w:suppressAutoHyphens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</w:t>
            </w:r>
          </w:p>
          <w:p w:rsidR="00830C3B" w:rsidRPr="007737F2" w:rsidRDefault="00CC5A75">
            <w:pPr>
              <w:widowControl/>
              <w:suppressAutoHyphens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</w:p>
        </w:tc>
      </w:tr>
    </w:tbl>
    <w:p w:rsidR="00830C3B" w:rsidRDefault="00830C3B">
      <w:pPr>
        <w:widowControl/>
        <w:spacing w:line="240" w:lineRule="atLeast"/>
        <w:jc w:val="both"/>
        <w:sectPr w:rsidR="00830C3B" w:rsidSect="007737F2">
          <w:headerReference w:type="default" r:id="rId13"/>
          <w:endnotePr>
            <w:numFmt w:val="decimal"/>
          </w:endnotePr>
          <w:pgSz w:w="11907" w:h="16840"/>
          <w:pgMar w:top="1134" w:right="567" w:bottom="851" w:left="1418" w:header="720" w:footer="720" w:gutter="0"/>
          <w:pgNumType w:start="1"/>
          <w:cols w:space="720"/>
          <w:titlePg/>
        </w:sectPr>
      </w:pPr>
    </w:p>
    <w:tbl>
      <w:tblPr>
        <w:tblStyle w:val="ae"/>
        <w:tblW w:w="0" w:type="auto"/>
        <w:tblInd w:w="6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7"/>
      </w:tblGrid>
      <w:tr w:rsidR="00476143" w:rsidTr="00476143">
        <w:trPr>
          <w:trHeight w:val="1416"/>
        </w:trPr>
        <w:tc>
          <w:tcPr>
            <w:tcW w:w="3617" w:type="dxa"/>
          </w:tcPr>
          <w:p w:rsidR="00476143" w:rsidRDefault="00476143" w:rsidP="00476143">
            <w:pPr>
              <w:pStyle w:val="5"/>
              <w:keepNext w:val="0"/>
              <w:widowControl/>
              <w:ind w:left="0"/>
            </w:pPr>
            <w:r>
              <w:lastRenderedPageBreak/>
              <w:t>Приложение 7</w:t>
            </w:r>
          </w:p>
          <w:p w:rsidR="00476143" w:rsidRDefault="00476143" w:rsidP="00476143">
            <w:r>
              <w:t>к постановлению мэрии</w:t>
            </w:r>
          </w:p>
          <w:p w:rsidR="00476143" w:rsidRDefault="00476143" w:rsidP="00476143">
            <w:r>
              <w:t>города Новосибирска</w:t>
            </w:r>
          </w:p>
          <w:p w:rsidR="00476143" w:rsidRPr="00476143" w:rsidRDefault="00476143" w:rsidP="004B268C">
            <w:r>
              <w:t xml:space="preserve">от </w:t>
            </w:r>
            <w:r w:rsidR="004B268C" w:rsidRPr="004B268C">
              <w:rPr>
                <w:u w:val="single"/>
              </w:rPr>
              <w:t>28.02.2014</w:t>
            </w:r>
            <w:r>
              <w:t xml:space="preserve"> № </w:t>
            </w:r>
            <w:r w:rsidR="004B268C" w:rsidRPr="004B268C">
              <w:rPr>
                <w:u w:val="single"/>
              </w:rPr>
              <w:t>1707</w:t>
            </w:r>
          </w:p>
        </w:tc>
      </w:tr>
    </w:tbl>
    <w:p w:rsidR="00476143" w:rsidRDefault="00476143" w:rsidP="00257AB1">
      <w:pPr>
        <w:autoSpaceDE w:val="0"/>
        <w:autoSpaceDN w:val="0"/>
        <w:adjustRightInd w:val="0"/>
        <w:jc w:val="center"/>
        <w:rPr>
          <w:bCs/>
        </w:rPr>
      </w:pPr>
    </w:p>
    <w:p w:rsidR="00476143" w:rsidRDefault="00476143" w:rsidP="00257AB1">
      <w:pPr>
        <w:autoSpaceDE w:val="0"/>
        <w:autoSpaceDN w:val="0"/>
        <w:adjustRightInd w:val="0"/>
        <w:jc w:val="center"/>
        <w:rPr>
          <w:bCs/>
        </w:rPr>
      </w:pPr>
    </w:p>
    <w:p w:rsidR="00257AB1" w:rsidRPr="00A75D7D" w:rsidRDefault="00257AB1" w:rsidP="00257AB1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ИЗМЕНЕНИЯ</w:t>
      </w:r>
    </w:p>
    <w:p w:rsidR="00845AB1" w:rsidRDefault="00A75D7D" w:rsidP="00A75D7D">
      <w:pPr>
        <w:jc w:val="center"/>
      </w:pPr>
      <w:r>
        <w:t xml:space="preserve">в перечень </w:t>
      </w:r>
      <w:r w:rsidRPr="00A75D7D">
        <w:t>территорий города Новосибирска, расположенных в Октябрьском ра</w:t>
      </w:r>
      <w:r w:rsidRPr="00A75D7D">
        <w:t>й</w:t>
      </w:r>
      <w:r w:rsidRPr="00A75D7D">
        <w:t xml:space="preserve">оне, закрепленных за муниципальными образовательными учреждениями </w:t>
      </w:r>
    </w:p>
    <w:p w:rsidR="00845AB1" w:rsidRDefault="00A75D7D" w:rsidP="00A75D7D">
      <w:pPr>
        <w:jc w:val="center"/>
      </w:pPr>
      <w:r w:rsidRPr="00A75D7D">
        <w:t xml:space="preserve">города Новосибирска, </w:t>
      </w:r>
      <w:proofErr w:type="gramStart"/>
      <w:r w:rsidRPr="00A75D7D">
        <w:t>реализующи</w:t>
      </w:r>
      <w:r>
        <w:t>ми</w:t>
      </w:r>
      <w:proofErr w:type="gramEnd"/>
      <w:r w:rsidRPr="00A75D7D">
        <w:t xml:space="preserve"> основные общеобразовательные </w:t>
      </w:r>
    </w:p>
    <w:p w:rsidR="00845AB1" w:rsidRDefault="00A75D7D" w:rsidP="00A75D7D">
      <w:pPr>
        <w:jc w:val="center"/>
      </w:pPr>
      <w:r w:rsidRPr="00A75D7D">
        <w:t xml:space="preserve">программы начального общего, основного общего и </w:t>
      </w:r>
    </w:p>
    <w:p w:rsidR="00A75D7D" w:rsidRDefault="00A75D7D" w:rsidP="00A75D7D">
      <w:pPr>
        <w:jc w:val="center"/>
      </w:pPr>
      <w:r w:rsidRPr="00A75D7D">
        <w:t xml:space="preserve">среднего </w:t>
      </w:r>
      <w:r w:rsidR="00B8318C">
        <w:t xml:space="preserve">(полного) </w:t>
      </w:r>
      <w:r w:rsidRPr="00A75D7D">
        <w:t>общего образования</w:t>
      </w:r>
      <w:bookmarkStart w:id="0" w:name="Par819"/>
      <w:bookmarkEnd w:id="0"/>
    </w:p>
    <w:p w:rsidR="00830C3B" w:rsidRDefault="00830C3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812"/>
        <w:gridCol w:w="3544"/>
      </w:tblGrid>
      <w:tr w:rsidR="008B2AF9" w:rsidTr="00140DE5">
        <w:tc>
          <w:tcPr>
            <w:tcW w:w="675" w:type="dxa"/>
          </w:tcPr>
          <w:p w:rsidR="008B2AF9" w:rsidRDefault="008B2AF9">
            <w:pPr>
              <w:widowControl/>
              <w:jc w:val="center"/>
            </w:pPr>
            <w:r>
              <w:t>№</w:t>
            </w:r>
          </w:p>
          <w:p w:rsidR="008B2AF9" w:rsidRDefault="008B2AF9">
            <w:pPr>
              <w:widowControl/>
              <w:jc w:val="center"/>
            </w:pPr>
            <w:r>
              <w:t>п.</w:t>
            </w:r>
          </w:p>
        </w:tc>
        <w:tc>
          <w:tcPr>
            <w:tcW w:w="5812" w:type="dxa"/>
          </w:tcPr>
          <w:p w:rsidR="008B2AF9" w:rsidRDefault="00257AB1" w:rsidP="00845AB1">
            <w:pPr>
              <w:widowControl/>
              <w:jc w:val="center"/>
            </w:pPr>
            <w:r>
              <w:t xml:space="preserve">Территория района </w:t>
            </w:r>
          </w:p>
        </w:tc>
        <w:tc>
          <w:tcPr>
            <w:tcW w:w="3544" w:type="dxa"/>
          </w:tcPr>
          <w:p w:rsidR="00257AB1" w:rsidRDefault="00257AB1" w:rsidP="00257AB1">
            <w:pPr>
              <w:widowControl/>
              <w:jc w:val="center"/>
            </w:pPr>
            <w:r>
              <w:t xml:space="preserve">Наименование </w:t>
            </w:r>
          </w:p>
          <w:p w:rsidR="00476143" w:rsidRDefault="00257AB1" w:rsidP="00845AB1">
            <w:pPr>
              <w:widowControl/>
              <w:jc w:val="center"/>
            </w:pPr>
            <w:r>
              <w:t xml:space="preserve">общеобразовательного </w:t>
            </w:r>
          </w:p>
          <w:p w:rsidR="008B2AF9" w:rsidRDefault="00257AB1" w:rsidP="00845AB1">
            <w:pPr>
              <w:widowControl/>
              <w:jc w:val="center"/>
            </w:pPr>
            <w:r>
              <w:t xml:space="preserve">учреждения </w:t>
            </w:r>
          </w:p>
        </w:tc>
      </w:tr>
    </w:tbl>
    <w:p w:rsidR="00830C3B" w:rsidRDefault="00830C3B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812"/>
        <w:gridCol w:w="3544"/>
      </w:tblGrid>
      <w:tr w:rsidR="008B2AF9" w:rsidRPr="00140DE5" w:rsidTr="00140DE5">
        <w:trPr>
          <w:tblHeader/>
        </w:trPr>
        <w:tc>
          <w:tcPr>
            <w:tcW w:w="675" w:type="dxa"/>
          </w:tcPr>
          <w:p w:rsidR="008B2AF9" w:rsidRPr="00140DE5" w:rsidRDefault="008B2AF9">
            <w:pPr>
              <w:widowControl/>
              <w:jc w:val="center"/>
              <w:rPr>
                <w:sz w:val="24"/>
                <w:szCs w:val="24"/>
              </w:rPr>
            </w:pPr>
            <w:r w:rsidRPr="00140DE5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8B2AF9" w:rsidRPr="00140DE5" w:rsidRDefault="008B2AF9">
            <w:pPr>
              <w:widowControl/>
              <w:jc w:val="center"/>
              <w:rPr>
                <w:sz w:val="24"/>
                <w:szCs w:val="24"/>
              </w:rPr>
            </w:pPr>
            <w:r w:rsidRPr="00140DE5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B2AF9" w:rsidRPr="00140DE5" w:rsidRDefault="008B2AF9">
            <w:pPr>
              <w:widowControl/>
              <w:jc w:val="center"/>
              <w:rPr>
                <w:sz w:val="24"/>
                <w:szCs w:val="24"/>
              </w:rPr>
            </w:pPr>
            <w:r w:rsidRPr="00140DE5">
              <w:rPr>
                <w:sz w:val="24"/>
                <w:szCs w:val="24"/>
              </w:rPr>
              <w:t>3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1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 xml:space="preserve">Улицы: Бориса </w:t>
            </w:r>
            <w:proofErr w:type="spellStart"/>
            <w:r w:rsidRPr="002E0E90">
              <w:t>Богаткова</w:t>
            </w:r>
            <w:proofErr w:type="spellEnd"/>
            <w:r w:rsidRPr="002E0E90">
              <w:t>, № 194/3; Федосе</w:t>
            </w:r>
            <w:r w:rsidRPr="002E0E90">
              <w:t>е</w:t>
            </w:r>
            <w:r w:rsidRPr="002E0E90">
              <w:t>ва, № 32, 34, 36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МАОУ гимназия № 11 «Гармония»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2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 xml:space="preserve">Улицы: </w:t>
            </w:r>
            <w:proofErr w:type="gramStart"/>
            <w:r w:rsidRPr="002E0E90">
              <w:t xml:space="preserve">Автогенная, № 46 - 60 (четные), 66, 68, 73, 74, 76, 77, 82, 88, 95, 99, 101, 103, 105; Белинского, № 196 - 198 (четные), 119 - 181 (нечетные); </w:t>
            </w:r>
            <w:proofErr w:type="spellStart"/>
            <w:r w:rsidRPr="002E0E90">
              <w:t>Далидовича</w:t>
            </w:r>
            <w:proofErr w:type="spellEnd"/>
            <w:r w:rsidRPr="002E0E90">
              <w:t>, № 166 - 214 (че</w:t>
            </w:r>
            <w:r w:rsidRPr="002E0E90">
              <w:t>т</w:t>
            </w:r>
            <w:r w:rsidRPr="002E0E90">
              <w:t xml:space="preserve">ные), 191 - 257 (нечетные); Дунайская, № 51 - 59, 63 - 95 (нечетные); </w:t>
            </w:r>
            <w:proofErr w:type="spellStart"/>
            <w:r w:rsidRPr="002E0E90">
              <w:t>Коммунстроевская</w:t>
            </w:r>
            <w:proofErr w:type="spellEnd"/>
            <w:r w:rsidRPr="002E0E90">
              <w:t xml:space="preserve">, </w:t>
            </w:r>
            <w:r w:rsidR="00140DE5">
              <w:br/>
            </w:r>
            <w:r w:rsidRPr="002E0E90">
              <w:t>№ 50, 100 - 124 (чет</w:t>
            </w:r>
            <w:r w:rsidR="009273B2">
              <w:t xml:space="preserve">ные); Короленко, № 174 - </w:t>
            </w:r>
            <w:r w:rsidRPr="002E0E90">
              <w:t>258а (четные), 163 - 245 (нечетные); Красн</w:t>
            </w:r>
            <w:r w:rsidRPr="002E0E90">
              <w:t>о</w:t>
            </w:r>
            <w:r w:rsidRPr="002E0E90">
              <w:t>армейская, № 162 - 190/1 (четные), 153 - 195 (нечетные);</w:t>
            </w:r>
            <w:proofErr w:type="gramEnd"/>
            <w:r w:rsidRPr="002E0E90">
              <w:t xml:space="preserve"> </w:t>
            </w:r>
            <w:proofErr w:type="gramStart"/>
            <w:r w:rsidRPr="002E0E90">
              <w:t>Ленинградская, № 149 - 221 (н</w:t>
            </w:r>
            <w:r w:rsidRPr="002E0E90">
              <w:t>е</w:t>
            </w:r>
            <w:r w:rsidRPr="002E0E90">
              <w:t>четные); Лескова, № 260 - 328 (четные), 273 - 329 (нечетные); Карла Либкнехта, № 184 - 218 (четные), 171 - 217 (нечетные); Пролетарская, № 190 - 262 (четные); Толстого, № 234, 242 - 246 (четные), 277 - 313 (нечетные); Тургенева, № 227, 288 - 320 (четные), 279 - 319 (нече</w:t>
            </w:r>
            <w:r w:rsidRPr="002E0E90">
              <w:t>т</w:t>
            </w:r>
            <w:r w:rsidRPr="002E0E90">
              <w:t>ные); Чехова, № 254 - 264 (четные), 273 - 315 (нечетные)</w:t>
            </w:r>
            <w:proofErr w:type="gramEnd"/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2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3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 xml:space="preserve">Улицы: Бориса </w:t>
            </w:r>
            <w:proofErr w:type="spellStart"/>
            <w:r w:rsidRPr="002E0E90">
              <w:t>Богаткова</w:t>
            </w:r>
            <w:proofErr w:type="spellEnd"/>
            <w:r w:rsidRPr="002E0E90">
              <w:t>, № 163/2 - 163/6, 163/8, 163/9, 165 - 179 (</w:t>
            </w:r>
            <w:proofErr w:type="gramStart"/>
            <w:r w:rsidRPr="002E0E90">
              <w:t>нечетные</w:t>
            </w:r>
            <w:proofErr w:type="gramEnd"/>
            <w:r w:rsidRPr="002E0E90">
              <w:t>), 165/3, 165/4, 171/1 - 171/5, 181/1, 183, 185, 185/1, 185/2, 193, 193/1, 199, 201, 203, 205, 205/1, 205/2;</w:t>
            </w:r>
          </w:p>
          <w:p w:rsidR="002E0E90" w:rsidRPr="002E0E90" w:rsidRDefault="00140DE5" w:rsidP="00D85552">
            <w:pPr>
              <w:jc w:val="both"/>
            </w:pPr>
            <w:r>
              <w:t>м</w:t>
            </w:r>
            <w:r w:rsidR="002E0E90" w:rsidRPr="002E0E90">
              <w:t xml:space="preserve">икрорайон </w:t>
            </w:r>
            <w:proofErr w:type="spellStart"/>
            <w:r w:rsidR="002E0E90" w:rsidRPr="002E0E90">
              <w:t>Закаменский</w:t>
            </w:r>
            <w:proofErr w:type="spellEnd"/>
            <w:r w:rsidR="002E0E90" w:rsidRPr="002E0E90">
              <w:t>, № 15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11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4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 xml:space="preserve">Улицы: </w:t>
            </w:r>
            <w:proofErr w:type="gramStart"/>
            <w:r w:rsidRPr="002E0E90">
              <w:t xml:space="preserve">Артиллерийская, № 58 - 122 (четные), 63 - 127 (нечетные); Белинского, № 196 - 198 (четные); 119 - 181 (нечетные); Бориса </w:t>
            </w:r>
            <w:proofErr w:type="spellStart"/>
            <w:r w:rsidRPr="002E0E90">
              <w:t>Бога</w:t>
            </w:r>
            <w:r w:rsidRPr="002E0E90">
              <w:t>т</w:t>
            </w:r>
            <w:r w:rsidRPr="002E0E90">
              <w:lastRenderedPageBreak/>
              <w:t>кова</w:t>
            </w:r>
            <w:proofErr w:type="spellEnd"/>
            <w:r w:rsidRPr="002E0E90">
              <w:t xml:space="preserve">, № 66 - 70 (четные), 90 - 154 (четные); Воинская, № 48 - 104 (четные); </w:t>
            </w:r>
            <w:proofErr w:type="spellStart"/>
            <w:r w:rsidRPr="002E0E90">
              <w:t>Гурьевская</w:t>
            </w:r>
            <w:proofErr w:type="spellEnd"/>
            <w:r w:rsidRPr="002E0E90">
              <w:t xml:space="preserve">, № 56 - 78 (четные), 96 - 100 (четные), 106 - 162/1 (четные), 87 - 99а (нечетные), 113 - 181 (нечетные); </w:t>
            </w:r>
            <w:proofErr w:type="spellStart"/>
            <w:r w:rsidRPr="002E0E90">
              <w:t>Далидовича</w:t>
            </w:r>
            <w:proofErr w:type="spellEnd"/>
            <w:r w:rsidRPr="002E0E90">
              <w:t>, № 36 - 70 (четные), 33 - 71 (нечетные), 86 - 110 (четные), 93 - 121 (нечетные);</w:t>
            </w:r>
            <w:proofErr w:type="gramEnd"/>
            <w:r w:rsidRPr="002E0E90">
              <w:t xml:space="preserve"> </w:t>
            </w:r>
            <w:proofErr w:type="gramStart"/>
            <w:r w:rsidRPr="002E0E90">
              <w:t>Добролюбова, № 36 - 46 (четные), 56 - 98 (четные), 73, 101 - 159 (нечетные); К</w:t>
            </w:r>
            <w:r w:rsidRPr="002E0E90">
              <w:t>о</w:t>
            </w:r>
            <w:r w:rsidRPr="002E0E90">
              <w:t>роленко, № 28 - 110 (четные), 29 - 105 (нече</w:t>
            </w:r>
            <w:r w:rsidRPr="002E0E90">
              <w:t>т</w:t>
            </w:r>
            <w:r w:rsidRPr="002E0E90">
              <w:t>ные); Красноармейская, № 22 - 78 (четные), 84 - 108 (четные), 23 - 55 (нечетные), 77 - 97 (н</w:t>
            </w:r>
            <w:r w:rsidRPr="002E0E90">
              <w:t>е</w:t>
            </w:r>
            <w:r w:rsidRPr="002E0E90">
              <w:t>четные); Ленинградская, № 98 - 140 (четные), 101, 101/1, 101/2, 111; Лескова, № 130 - 202 (четные), 113 - 173 (нечетные), 177 - 203 (н</w:t>
            </w:r>
            <w:r w:rsidRPr="002E0E90">
              <w:t>е</w:t>
            </w:r>
            <w:r w:rsidRPr="002E0E90">
              <w:t>четные);</w:t>
            </w:r>
            <w:proofErr w:type="gramEnd"/>
            <w:r w:rsidRPr="002E0E90">
              <w:t xml:space="preserve"> </w:t>
            </w:r>
            <w:proofErr w:type="gramStart"/>
            <w:r w:rsidRPr="002E0E90">
              <w:t>Карла Либкнехта, № 66 - 94 (че</w:t>
            </w:r>
            <w:r w:rsidRPr="002E0E90">
              <w:t>т</w:t>
            </w:r>
            <w:r w:rsidRPr="002E0E90">
              <w:t>ные), 81 - 123 (нечетные), 112 - 132 (четные); Никитина, № 39 - 67 (нечетные), 73 - 103 (н</w:t>
            </w:r>
            <w:r w:rsidRPr="002E0E90">
              <w:t>е</w:t>
            </w:r>
            <w:r w:rsidRPr="002E0E90">
              <w:t xml:space="preserve">четные); Пролетарская, № 88 - 144 (четные), 152, 77 - 161 (нечетные); Толстого, № 94 - 160 (четные), 115 - 167 (нечетные); Тургенева, </w:t>
            </w:r>
            <w:r w:rsidR="00140DE5">
              <w:br/>
            </w:r>
            <w:r w:rsidRPr="002E0E90">
              <w:t xml:space="preserve">№ 146 - 190 (четные), 187, 189; Чехова, </w:t>
            </w:r>
            <w:r w:rsidR="0000725D">
              <w:br/>
            </w:r>
            <w:r w:rsidRPr="002E0E90">
              <w:t>№ 114 - 156 (четные), 139 - 179 (нечетные)</w:t>
            </w:r>
            <w:proofErr w:type="gramEnd"/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lastRenderedPageBreak/>
              <w:t>МБОУ СОШ № 16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lastRenderedPageBreak/>
              <w:t>5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proofErr w:type="gramStart"/>
            <w:r w:rsidRPr="002E0E90">
              <w:t xml:space="preserve">Улицы: 9-го Ноября, № 87, 89; Бориса </w:t>
            </w:r>
            <w:proofErr w:type="spellStart"/>
            <w:r w:rsidRPr="002E0E90">
              <w:t>Бога</w:t>
            </w:r>
            <w:r w:rsidRPr="002E0E90">
              <w:t>т</w:t>
            </w:r>
            <w:r w:rsidRPr="002E0E90">
              <w:t>кова</w:t>
            </w:r>
            <w:proofErr w:type="spellEnd"/>
            <w:r w:rsidRPr="002E0E90">
              <w:t xml:space="preserve">, № 13 - 23 (нечетные), 24 - 26 (четные), 50; Восход, № 14, 18, 26, 26/1; </w:t>
            </w:r>
            <w:proofErr w:type="spellStart"/>
            <w:r w:rsidRPr="002E0E90">
              <w:t>Гурьевская</w:t>
            </w:r>
            <w:proofErr w:type="spellEnd"/>
            <w:r w:rsidRPr="002E0E90">
              <w:t xml:space="preserve">, </w:t>
            </w:r>
            <w:r w:rsidR="00140DE5">
              <w:br/>
            </w:r>
            <w:r w:rsidRPr="002E0E90">
              <w:t xml:space="preserve">№ 13 - 47 (нечетные), 24 - 36 (четные), 42; Добролюбова, № 31, 33, 43, 69; </w:t>
            </w:r>
            <w:proofErr w:type="spellStart"/>
            <w:r w:rsidRPr="002E0E90">
              <w:t>Зыряновская</w:t>
            </w:r>
            <w:proofErr w:type="spellEnd"/>
            <w:r w:rsidRPr="002E0E90">
              <w:t xml:space="preserve">, № 34 - 68 (четные), 73 - 121 (нечетные), </w:t>
            </w:r>
            <w:proofErr w:type="spellStart"/>
            <w:r w:rsidRPr="002E0E90">
              <w:t>И</w:t>
            </w:r>
            <w:r w:rsidRPr="002E0E90">
              <w:t>н</w:t>
            </w:r>
            <w:r w:rsidRPr="002E0E90">
              <w:t>ская</w:t>
            </w:r>
            <w:proofErr w:type="spellEnd"/>
            <w:r w:rsidRPr="002E0E90">
              <w:t>, № 64 - 126 (четные), 91 - 143 (нечетные), III Интернационала, № 52, 54;</w:t>
            </w:r>
            <w:proofErr w:type="gramEnd"/>
            <w:r w:rsidRPr="002E0E90">
              <w:t xml:space="preserve"> Кирова, № 108, 108/1; Нижегородская, № 23, 24, 24/1, 27, 28, 29, 30; Садовая, № 67 - 81 (</w:t>
            </w:r>
            <w:proofErr w:type="gramStart"/>
            <w:r w:rsidRPr="002E0E90">
              <w:t>нечетные</w:t>
            </w:r>
            <w:proofErr w:type="gramEnd"/>
            <w:r w:rsidRPr="002E0E90">
              <w:t>); Якуш</w:t>
            </w:r>
            <w:r w:rsidRPr="002E0E90">
              <w:t>е</w:t>
            </w:r>
            <w:r w:rsidRPr="002E0E90">
              <w:t>ва, № 39, 114 - 126 (четные)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19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6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proofErr w:type="gramStart"/>
            <w:r w:rsidRPr="002E0E90">
              <w:t>Улицы: 9-го Ноября, № 62 – 74, 120 - 188 (чет</w:t>
            </w:r>
            <w:r w:rsidR="00140DE5">
              <w:t>ные), 95, 201 – 265 (нече</w:t>
            </w:r>
            <w:r w:rsidRPr="002E0E90">
              <w:t>тные); Автоге</w:t>
            </w:r>
            <w:r w:rsidRPr="002E0E90">
              <w:t>н</w:t>
            </w:r>
            <w:r w:rsidR="00140DE5">
              <w:t>ная, № 3, 7, 8, 9, 13 – 35 (нече</w:t>
            </w:r>
            <w:r w:rsidRPr="002E0E90">
              <w:t>тные); Больш</w:t>
            </w:r>
            <w:r w:rsidRPr="002E0E90">
              <w:t>е</w:t>
            </w:r>
            <w:r w:rsidRPr="002E0E90">
              <w:t xml:space="preserve">вистская, № 65 - 113 (нечетные), </w:t>
            </w:r>
            <w:proofErr w:type="spellStart"/>
            <w:r w:rsidRPr="002E0E90">
              <w:t>Грибоедова</w:t>
            </w:r>
            <w:proofErr w:type="spellEnd"/>
            <w:r w:rsidRPr="002E0E90">
              <w:t xml:space="preserve">, № 8, </w:t>
            </w:r>
            <w:r w:rsidR="00140DE5">
              <w:t>32, 31/1 – 32/3, 34, 38 – 58 (че</w:t>
            </w:r>
            <w:r w:rsidRPr="002E0E90">
              <w:t>тные), 13 - 19 (нечетные), 29, 33; Декабристов, № 56 – 72, 82 - 134 (четные), 95 – 107, 111 - 207 (нече</w:t>
            </w:r>
            <w:r w:rsidRPr="002E0E90">
              <w:t>т</w:t>
            </w:r>
            <w:r w:rsidRPr="002E0E90">
              <w:t>ные);</w:t>
            </w:r>
            <w:proofErr w:type="gramEnd"/>
            <w:r w:rsidRPr="002E0E90">
              <w:t xml:space="preserve"> </w:t>
            </w:r>
            <w:proofErr w:type="gramStart"/>
            <w:r w:rsidRPr="002E0E90">
              <w:t>Добролюбова, № 10, 12/1, 14, 14а, 18, 18/1, 20 - 26 (четные); Дунай</w:t>
            </w:r>
            <w:r w:rsidR="00531D8F">
              <w:t>ская, № 3 – 15 (нече</w:t>
            </w:r>
            <w:r w:rsidRPr="002E0E90">
              <w:t xml:space="preserve">тные); </w:t>
            </w:r>
            <w:proofErr w:type="spellStart"/>
            <w:r w:rsidRPr="002E0E90">
              <w:t>Зыряновская</w:t>
            </w:r>
            <w:proofErr w:type="spellEnd"/>
            <w:r w:rsidRPr="002E0E90">
              <w:t xml:space="preserve">, № 125, 129 – 143 </w:t>
            </w:r>
            <w:r w:rsidR="00140DE5">
              <w:t>(нече</w:t>
            </w:r>
            <w:r w:rsidRPr="002E0E90">
              <w:t>тные); III Интернационала, № 220 – 272 (ч</w:t>
            </w:r>
            <w:r w:rsidR="00E76941">
              <w:t>е</w:t>
            </w:r>
            <w:r w:rsidRPr="002E0E90">
              <w:t>тные), 125, 155 – 273 (неч</w:t>
            </w:r>
            <w:r w:rsidR="00E76941">
              <w:t>е</w:t>
            </w:r>
            <w:r w:rsidRPr="002E0E90">
              <w:t xml:space="preserve">тные); Кирова, № 110 - 240 (четные); </w:t>
            </w:r>
            <w:proofErr w:type="spellStart"/>
            <w:r w:rsidRPr="002E0E90">
              <w:t>Коммунстроевская</w:t>
            </w:r>
            <w:proofErr w:type="spellEnd"/>
            <w:r w:rsidRPr="002E0E90">
              <w:t xml:space="preserve">, </w:t>
            </w:r>
            <w:r w:rsidR="00140DE5">
              <w:br/>
            </w:r>
            <w:r w:rsidRPr="002E0E90">
              <w:lastRenderedPageBreak/>
              <w:t>№ 2 – 40 (ч</w:t>
            </w:r>
            <w:r w:rsidR="00E76941">
              <w:t>е</w:t>
            </w:r>
            <w:r w:rsidRPr="002E0E90">
              <w:t>тные), 1 – 47, 53 – 67 (неч</w:t>
            </w:r>
            <w:r w:rsidR="00E76941">
              <w:t>е</w:t>
            </w:r>
            <w:r w:rsidRPr="002E0E90">
              <w:t>тные); Нижегородская, № 156 – 266 (ч</w:t>
            </w:r>
            <w:r w:rsidR="00E76941">
              <w:t>е</w:t>
            </w:r>
            <w:r w:rsidRPr="002E0E90">
              <w:t xml:space="preserve">тные), </w:t>
            </w:r>
            <w:r w:rsidR="00140DE5">
              <w:br/>
            </w:r>
            <w:r w:rsidRPr="002E0E90">
              <w:t>89 – 107, 119 - 193 (нечетные);</w:t>
            </w:r>
            <w:proofErr w:type="gramEnd"/>
            <w:r w:rsidRPr="002E0E90">
              <w:t xml:space="preserve"> Никитина, </w:t>
            </w:r>
            <w:r w:rsidR="009273B2">
              <w:br/>
            </w:r>
            <w:r w:rsidRPr="002E0E90">
              <w:t>№ 2/1, 14а, 16, 3 - 15 (</w:t>
            </w:r>
            <w:proofErr w:type="gramStart"/>
            <w:r w:rsidRPr="002E0E90">
              <w:t>нечетные</w:t>
            </w:r>
            <w:proofErr w:type="gramEnd"/>
            <w:r w:rsidRPr="002E0E90">
              <w:t xml:space="preserve">); Садовая, </w:t>
            </w:r>
            <w:r w:rsidR="00140DE5">
              <w:br/>
            </w:r>
            <w:r w:rsidRPr="002E0E90">
              <w:t>№ 132 – 192/1 (ч</w:t>
            </w:r>
            <w:r w:rsidR="00E76941">
              <w:t>е</w:t>
            </w:r>
            <w:r w:rsidRPr="002E0E90">
              <w:t>тные), 153 –</w:t>
            </w:r>
            <w:r w:rsidR="00140DE5">
              <w:t xml:space="preserve"> 231 (нече</w:t>
            </w:r>
            <w:r w:rsidRPr="002E0E90">
              <w:t xml:space="preserve">тные); Якушева, № 47 - 119 (нечетные), 142, 144, </w:t>
            </w:r>
            <w:r w:rsidR="00140DE5">
              <w:br/>
            </w:r>
            <w:r w:rsidRPr="002E0E90">
              <w:t>148 – 256а (четные)</w:t>
            </w:r>
            <w:r w:rsidR="00140DE5">
              <w:t>;</w:t>
            </w:r>
          </w:p>
          <w:p w:rsidR="002E0E90" w:rsidRPr="002E0E90" w:rsidRDefault="00140DE5" w:rsidP="00D85552">
            <w:pPr>
              <w:jc w:val="both"/>
            </w:pPr>
            <w:r>
              <w:t>п</w:t>
            </w:r>
            <w:r w:rsidR="002E0E90" w:rsidRPr="002E0E90">
              <w:t>ереулок Лог Декабристов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lastRenderedPageBreak/>
              <w:t>МБОУ СОШ № 32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lastRenderedPageBreak/>
              <w:t>7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 xml:space="preserve">Улицы: </w:t>
            </w:r>
            <w:proofErr w:type="gramStart"/>
            <w:r w:rsidRPr="002E0E90">
              <w:t xml:space="preserve">Артиллерийская, № 1 - 59 (нечетные), 6 - 56 (четные); Бориса </w:t>
            </w:r>
            <w:proofErr w:type="spellStart"/>
            <w:r w:rsidRPr="002E0E90">
              <w:t>Богаткова</w:t>
            </w:r>
            <w:proofErr w:type="spellEnd"/>
            <w:r w:rsidRPr="002E0E90">
              <w:t>, № 158 - 192/1-5 (четные), 107 - 163 (нечетные); Вое</w:t>
            </w:r>
            <w:r w:rsidRPr="002E0E90">
              <w:t>н</w:t>
            </w:r>
            <w:r w:rsidRPr="002E0E90">
              <w:t>ная; Военная Горка (1 - 6 линия); Воинская, № 2 - 40/3 (четные), 3 - 59 (нечетные); 2-я Вои</w:t>
            </w:r>
            <w:r w:rsidRPr="002E0E90">
              <w:t>н</w:t>
            </w:r>
            <w:r w:rsidRPr="002E0E90">
              <w:t xml:space="preserve">ская, № 3 - 37 (нечетные), 2 - 18 (четные); 3-я Воинская; Гаранина; </w:t>
            </w:r>
            <w:proofErr w:type="spellStart"/>
            <w:r w:rsidRPr="002E0E90">
              <w:t>Гурьевская</w:t>
            </w:r>
            <w:proofErr w:type="spellEnd"/>
            <w:r w:rsidRPr="002E0E90">
              <w:t>, № 168 - 186/2 (четные); Добролюбова, № 165 - 191/2 (нечетные);</w:t>
            </w:r>
            <w:proofErr w:type="gramEnd"/>
            <w:r w:rsidRPr="002E0E90">
              <w:t xml:space="preserve"> </w:t>
            </w:r>
            <w:proofErr w:type="gramStart"/>
            <w:r w:rsidRPr="002E0E90">
              <w:t xml:space="preserve">2-й </w:t>
            </w:r>
            <w:proofErr w:type="spellStart"/>
            <w:r w:rsidRPr="002E0E90">
              <w:t>Кирзавод</w:t>
            </w:r>
            <w:proofErr w:type="spellEnd"/>
            <w:r w:rsidRPr="002E0E90">
              <w:t xml:space="preserve">; 1 - 5-я Кирпичная Горка, Красноармейская, № 2а - 16 (четные), 1 - 19 (нечетные); Малая Красноармейская; Карла Либкнехта, № 8 - 12 (четные), 3 - 79а (нечетные), 34 - 62 (четные); Окопная; </w:t>
            </w:r>
            <w:proofErr w:type="spellStart"/>
            <w:r w:rsidRPr="002E0E90">
              <w:t>Пока</w:t>
            </w:r>
            <w:r w:rsidRPr="002E0E90">
              <w:t>т</w:t>
            </w:r>
            <w:r w:rsidRPr="002E0E90">
              <w:t>ная</w:t>
            </w:r>
            <w:proofErr w:type="spellEnd"/>
            <w:r w:rsidRPr="002E0E90">
              <w:t>; Пролетарская, № 2 - 16 (четные), 11, 13, 17, 17а, 18 - 84 (четные), 23а - 73 (нечетные); Тополевая;</w:t>
            </w:r>
            <w:proofErr w:type="gramEnd"/>
          </w:p>
          <w:p w:rsidR="002E0E90" w:rsidRPr="002E0E90" w:rsidRDefault="002E0E90" w:rsidP="00D85552">
            <w:pPr>
              <w:jc w:val="both"/>
            </w:pPr>
            <w:r w:rsidRPr="002E0E90">
              <w:t xml:space="preserve">переулки: 1-й, 2-й Кирпичный; Красная Горка (2-я, 3-я линия); Окопный; 1-й, 2-й </w:t>
            </w:r>
            <w:proofErr w:type="spellStart"/>
            <w:r w:rsidRPr="002E0E90">
              <w:t>Покатный</w:t>
            </w:r>
            <w:proofErr w:type="spellEnd"/>
            <w:r w:rsidRPr="002E0E90">
              <w:t>;</w:t>
            </w:r>
          </w:p>
          <w:p w:rsidR="002E0E90" w:rsidRPr="002E0E90" w:rsidRDefault="002E0E90" w:rsidP="00D85552">
            <w:pPr>
              <w:jc w:val="both"/>
            </w:pPr>
            <w:r w:rsidRPr="002E0E90">
              <w:t xml:space="preserve">спуски: </w:t>
            </w:r>
            <w:proofErr w:type="spellStart"/>
            <w:r w:rsidRPr="002E0E90">
              <w:t>Бийский</w:t>
            </w:r>
            <w:proofErr w:type="spellEnd"/>
            <w:r w:rsidRPr="002E0E90">
              <w:t xml:space="preserve"> Конный; </w:t>
            </w:r>
            <w:proofErr w:type="spellStart"/>
            <w:r w:rsidRPr="002E0E90">
              <w:t>Ядринцевский</w:t>
            </w:r>
            <w:proofErr w:type="spellEnd"/>
            <w:r w:rsidRPr="002E0E90">
              <w:t xml:space="preserve"> П</w:t>
            </w:r>
            <w:r w:rsidRPr="002E0E90">
              <w:t>е</w:t>
            </w:r>
            <w:r w:rsidRPr="002E0E90">
              <w:t>ший;</w:t>
            </w:r>
          </w:p>
          <w:p w:rsidR="002E0E90" w:rsidRPr="002E0E90" w:rsidRDefault="002E0E90" w:rsidP="00D85552">
            <w:pPr>
              <w:jc w:val="both"/>
            </w:pPr>
            <w:r w:rsidRPr="002E0E90">
              <w:t xml:space="preserve">подъем </w:t>
            </w:r>
            <w:proofErr w:type="spellStart"/>
            <w:r w:rsidRPr="002E0E90">
              <w:t>Ядринцевский</w:t>
            </w:r>
            <w:proofErr w:type="spellEnd"/>
            <w:r w:rsidRPr="002E0E90">
              <w:t>;</w:t>
            </w:r>
          </w:p>
          <w:p w:rsidR="002E0E90" w:rsidRPr="002E0E90" w:rsidRDefault="002E0E90" w:rsidP="00D85552">
            <w:pPr>
              <w:jc w:val="both"/>
            </w:pPr>
            <w:r w:rsidRPr="002E0E90">
              <w:t>территория Военного Городка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52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8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 xml:space="preserve">Улицы: Автогенная, № 38, 40; Белинского, </w:t>
            </w:r>
            <w:r w:rsidR="00531D8F">
              <w:br/>
            </w:r>
            <w:r w:rsidRPr="002E0E90">
              <w:t xml:space="preserve">№ 202; </w:t>
            </w:r>
            <w:proofErr w:type="spellStart"/>
            <w:r w:rsidRPr="002E0E90">
              <w:t>Грибоедова</w:t>
            </w:r>
            <w:proofErr w:type="spellEnd"/>
            <w:r w:rsidRPr="002E0E90">
              <w:t>, № 53, 55, 64 - 68 (</w:t>
            </w:r>
            <w:proofErr w:type="gramStart"/>
            <w:r w:rsidRPr="002E0E90">
              <w:t>четные</w:t>
            </w:r>
            <w:proofErr w:type="gramEnd"/>
            <w:r w:rsidRPr="002E0E90">
              <w:t>), 73, 75, 80, 86, 116 - 146 (четные), 95 - 131 (н</w:t>
            </w:r>
            <w:r w:rsidRPr="002E0E90">
              <w:t>е</w:t>
            </w:r>
            <w:r w:rsidRPr="002E0E90">
              <w:t xml:space="preserve">четные); </w:t>
            </w:r>
            <w:proofErr w:type="spellStart"/>
            <w:r w:rsidRPr="002E0E90">
              <w:t>Далидовича</w:t>
            </w:r>
            <w:proofErr w:type="spellEnd"/>
            <w:r w:rsidRPr="002E0E90">
              <w:t>, № 112 - 136 (четные), 142 - 164 (четные), 123 - 149 (нечетные), 155 - 189 (нечетные); Дунайская, № 35 - 43 (нече</w:t>
            </w:r>
            <w:r w:rsidRPr="002E0E90">
              <w:t>т</w:t>
            </w:r>
            <w:r w:rsidRPr="002E0E90">
              <w:t xml:space="preserve">ные); Кирова, № 161/2 - 283 (нечетные); </w:t>
            </w:r>
            <w:proofErr w:type="spellStart"/>
            <w:proofErr w:type="gramStart"/>
            <w:r w:rsidRPr="002E0E90">
              <w:t>Ко</w:t>
            </w:r>
            <w:r w:rsidRPr="002E0E90">
              <w:t>м</w:t>
            </w:r>
            <w:r w:rsidRPr="002E0E90">
              <w:t>мунстроевская</w:t>
            </w:r>
            <w:proofErr w:type="spellEnd"/>
            <w:r w:rsidRPr="002E0E90">
              <w:t xml:space="preserve">, № 73, 123 - 155 (нечетные), Короленко, № 112 - 172 (четные), 107 - 159 (нечетные), Красноармейская, </w:t>
            </w:r>
            <w:r w:rsidR="00531D8F">
              <w:br/>
            </w:r>
            <w:r w:rsidRPr="002E0E90">
              <w:t xml:space="preserve">№ 110 - 128 (четные), 132 - 158 (четные), </w:t>
            </w:r>
            <w:r w:rsidR="00725E35">
              <w:br/>
            </w:r>
            <w:r w:rsidRPr="002E0E90">
              <w:t xml:space="preserve">101а - 121 (нечетные), 125 - 147 (нечетные); Ленинградская, № 139 - 147 (нечетные), 182, 184, 206 - 264 (четные), Лескова, № 214, 214/1, 216, 250, 252, 252/1, 205 - 267 (нечетные); Карла Либкнехта, № 138 - 182 (четные), 135/2 </w:t>
            </w:r>
            <w:r w:rsidRPr="002E0E90">
              <w:lastRenderedPageBreak/>
              <w:t>- 167 (нечетные);</w:t>
            </w:r>
            <w:proofErr w:type="gramEnd"/>
            <w:r w:rsidRPr="002E0E90">
              <w:t xml:space="preserve"> Московская, № 162 - 282 (</w:t>
            </w:r>
            <w:proofErr w:type="gramStart"/>
            <w:r w:rsidRPr="002E0E90">
              <w:t>четные</w:t>
            </w:r>
            <w:proofErr w:type="gramEnd"/>
            <w:r w:rsidRPr="002E0E90">
              <w:t>), 163, 165, 227 - 285 (нечетные); Н</w:t>
            </w:r>
            <w:r w:rsidRPr="002E0E90">
              <w:t>и</w:t>
            </w:r>
            <w:r w:rsidRPr="002E0E90">
              <w:t>китина, № 62</w:t>
            </w:r>
            <w:r w:rsidR="00531D8F">
              <w:t> - 98 (четные);</w:t>
            </w:r>
            <w:r w:rsidRPr="002E0E90">
              <w:t xml:space="preserve"> Пролетарская, № 162, 164, 168 - 188 (четные); Толстого, </w:t>
            </w:r>
            <w:r w:rsidR="00531D8F">
              <w:br/>
            </w:r>
            <w:r w:rsidRPr="002E0E90">
              <w:t>№ 183, 185, 205; Тургенева, № 197, 200, 223, 225; Чехова, № 188 - 194 (четные), 195;</w:t>
            </w:r>
          </w:p>
          <w:p w:rsidR="002E0E90" w:rsidRPr="002E0E90" w:rsidRDefault="002E0E90" w:rsidP="00D85552">
            <w:pPr>
              <w:jc w:val="both"/>
            </w:pPr>
            <w:r w:rsidRPr="002E0E90">
              <w:t xml:space="preserve">проезд </w:t>
            </w:r>
            <w:proofErr w:type="spellStart"/>
            <w:r w:rsidRPr="002E0E90">
              <w:t>Коммунстроевский</w:t>
            </w:r>
            <w:proofErr w:type="spellEnd"/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lastRenderedPageBreak/>
              <w:t>МБОУ СОШ № 75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lastRenderedPageBreak/>
              <w:t>9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>Улицы: Большевистская, № 141 - 175/6 (н</w:t>
            </w:r>
            <w:r w:rsidRPr="002E0E90">
              <w:t>е</w:t>
            </w:r>
            <w:r w:rsidRPr="002E0E90">
              <w:t>четные), 16 - 40 (четные), 48, 48/1, 48/2; Вод</w:t>
            </w:r>
            <w:r w:rsidRPr="002E0E90">
              <w:t>о</w:t>
            </w:r>
            <w:r w:rsidRPr="002E0E90">
              <w:t xml:space="preserve">проводная; </w:t>
            </w:r>
            <w:proofErr w:type="spellStart"/>
            <w:r w:rsidRPr="002E0E90">
              <w:t>Днепрогэсовская</w:t>
            </w:r>
            <w:proofErr w:type="spellEnd"/>
            <w:r w:rsidRPr="002E0E90">
              <w:t>; Закавказская; Обская; 2-я Обская;</w:t>
            </w:r>
          </w:p>
          <w:p w:rsidR="002E0E90" w:rsidRPr="002E0E90" w:rsidRDefault="002E0E90" w:rsidP="00D85552">
            <w:pPr>
              <w:jc w:val="both"/>
            </w:pPr>
            <w:r w:rsidRPr="002E0E90">
              <w:t xml:space="preserve">переулок </w:t>
            </w:r>
            <w:proofErr w:type="spellStart"/>
            <w:r w:rsidRPr="002E0E90">
              <w:t>Бердский</w:t>
            </w:r>
            <w:proofErr w:type="spellEnd"/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76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10</w:t>
            </w:r>
          </w:p>
        </w:tc>
        <w:tc>
          <w:tcPr>
            <w:tcW w:w="5812" w:type="dxa"/>
          </w:tcPr>
          <w:p w:rsidR="002E0E90" w:rsidRPr="002E0E90" w:rsidRDefault="002E0E90" w:rsidP="009273B2">
            <w:pPr>
              <w:spacing w:line="240" w:lineRule="atLeast"/>
              <w:jc w:val="both"/>
            </w:pPr>
            <w:proofErr w:type="gramStart"/>
            <w:r w:rsidRPr="002E0E90">
              <w:t>Улицы: 9-го Ноября, № 192 - 224 (четные); Алтайская; Белинского, № 315 - 401 (нече</w:t>
            </w:r>
            <w:r w:rsidRPr="002E0E90">
              <w:t>т</w:t>
            </w:r>
            <w:r w:rsidRPr="002E0E90">
              <w:t xml:space="preserve">ные), 320 - 412 (четные); </w:t>
            </w:r>
            <w:proofErr w:type="spellStart"/>
            <w:r w:rsidRPr="002E0E90">
              <w:t>Воскова</w:t>
            </w:r>
            <w:proofErr w:type="spellEnd"/>
            <w:r w:rsidRPr="002E0E90">
              <w:t xml:space="preserve">; </w:t>
            </w:r>
            <w:proofErr w:type="spellStart"/>
            <w:r w:rsidRPr="002E0E90">
              <w:t>Далидов</w:t>
            </w:r>
            <w:r w:rsidRPr="002E0E90">
              <w:t>и</w:t>
            </w:r>
            <w:r w:rsidRPr="002E0E90">
              <w:t>ча</w:t>
            </w:r>
            <w:proofErr w:type="spellEnd"/>
            <w:r w:rsidRPr="002E0E90">
              <w:t>, № 222</w:t>
            </w:r>
            <w:r w:rsidR="00E76941">
              <w:t xml:space="preserve"> </w:t>
            </w:r>
            <w:r w:rsidRPr="002E0E90">
              <w:t>-</w:t>
            </w:r>
            <w:r w:rsidR="00E76941">
              <w:t xml:space="preserve"> </w:t>
            </w:r>
            <w:r w:rsidRPr="002E0E90">
              <w:t>330 (четные), 261</w:t>
            </w:r>
            <w:r w:rsidR="00E76941">
              <w:t xml:space="preserve"> </w:t>
            </w:r>
            <w:r w:rsidRPr="002E0E90">
              <w:t>-</w:t>
            </w:r>
            <w:r w:rsidR="00E76941">
              <w:t xml:space="preserve"> </w:t>
            </w:r>
            <w:r w:rsidRPr="002E0E90">
              <w:t>367 (нечетные), Декабристов, № 209 - 247 (нечетные), 138</w:t>
            </w:r>
            <w:r w:rsidR="00E76941">
              <w:t xml:space="preserve"> </w:t>
            </w:r>
            <w:r w:rsidRPr="002E0E90">
              <w:t>-</w:t>
            </w:r>
            <w:r w:rsidR="00E76941">
              <w:t xml:space="preserve"> </w:t>
            </w:r>
            <w:r w:rsidRPr="002E0E90">
              <w:t xml:space="preserve">176 (четные); Днепровская; Дунайская, № 4 - 28 (четные), 34 - 74 (четные); 1-я </w:t>
            </w:r>
            <w:proofErr w:type="spellStart"/>
            <w:r w:rsidRPr="002E0E90">
              <w:t>Инская</w:t>
            </w:r>
            <w:proofErr w:type="spellEnd"/>
            <w:r w:rsidRPr="002E0E90">
              <w:t>; III Интернационала, № 276 - 280 (четные); Кир</w:t>
            </w:r>
            <w:r w:rsidRPr="002E0E90">
              <w:t>о</w:t>
            </w:r>
            <w:r w:rsidRPr="002E0E90">
              <w:t>ва, № 242 - 272 (четные), 285 - 327 (нечетные), 331 - 361 (нечетные), 346 – 362 (четные);</w:t>
            </w:r>
            <w:proofErr w:type="gramEnd"/>
            <w:r w:rsidRPr="002E0E90">
              <w:t xml:space="preserve"> </w:t>
            </w:r>
            <w:proofErr w:type="gramStart"/>
            <w:r w:rsidRPr="002E0E90">
              <w:t>Красноармейская, №</w:t>
            </w:r>
            <w:r w:rsidR="00E76941">
              <w:t xml:space="preserve"> </w:t>
            </w:r>
            <w:r w:rsidRPr="002E0E90">
              <w:t>192</w:t>
            </w:r>
            <w:r w:rsidR="00E76941">
              <w:t xml:space="preserve"> </w:t>
            </w:r>
            <w:r w:rsidRPr="002E0E90">
              <w:t>- </w:t>
            </w:r>
            <w:r w:rsidR="00E76941">
              <w:t xml:space="preserve"> </w:t>
            </w:r>
            <w:r w:rsidRPr="002E0E90">
              <w:t>216/1 (четные); Кузбасская; Ленинградская, № 237 - 273 (н</w:t>
            </w:r>
            <w:r w:rsidRPr="002E0E90">
              <w:t>е</w:t>
            </w:r>
            <w:r w:rsidRPr="002E0E90">
              <w:t>четные), 305 - 341 (нечетные), 345 - 387/1 (н</w:t>
            </w:r>
            <w:r w:rsidRPr="002E0E90">
              <w:t>е</w:t>
            </w:r>
            <w:r w:rsidRPr="002E0E90">
              <w:t>четные), 266</w:t>
            </w:r>
            <w:r>
              <w:t xml:space="preserve"> </w:t>
            </w:r>
            <w:r w:rsidRPr="002E0E90">
              <w:t>- 298 (четные), 310 - 322 (че</w:t>
            </w:r>
            <w:r w:rsidRPr="002E0E90">
              <w:t>т</w:t>
            </w:r>
            <w:r w:rsidRPr="002E0E90">
              <w:t>ные), 326 - 336 (четные), 340 - 366 (четные); Лескова, № 330 - 356 (четные), 331 - 341 (н</w:t>
            </w:r>
            <w:r w:rsidRPr="002E0E90">
              <w:t>е</w:t>
            </w:r>
            <w:r w:rsidRPr="002E0E90">
              <w:t>четные); Лобова; Московская, № 287 - 317 (нечетные), 284 - 306а (четные); Нижегоро</w:t>
            </w:r>
            <w:r w:rsidRPr="002E0E90">
              <w:t>д</w:t>
            </w:r>
            <w:r w:rsidRPr="002E0E90">
              <w:t>ская, № 197 - 199 (нечетные), 207 - 237 (н</w:t>
            </w:r>
            <w:r w:rsidRPr="002E0E90">
              <w:t>е</w:t>
            </w:r>
            <w:r w:rsidRPr="002E0E90">
              <w:t>четные);</w:t>
            </w:r>
            <w:proofErr w:type="gramEnd"/>
            <w:r w:rsidRPr="002E0E90">
              <w:t xml:space="preserve"> </w:t>
            </w:r>
            <w:proofErr w:type="gramStart"/>
            <w:r w:rsidRPr="002E0E90">
              <w:t xml:space="preserve">Переселенческая; Правый Берег </w:t>
            </w:r>
            <w:proofErr w:type="spellStart"/>
            <w:r w:rsidRPr="002E0E90">
              <w:t>Плющихи</w:t>
            </w:r>
            <w:proofErr w:type="spellEnd"/>
            <w:r w:rsidRPr="002E0E90">
              <w:t xml:space="preserve">; Садовая, № 247 - 271 (нечетные), 202 - 208 (четные); </w:t>
            </w:r>
            <w:proofErr w:type="spellStart"/>
            <w:r w:rsidRPr="002E0E90">
              <w:t>Сестрорецкая</w:t>
            </w:r>
            <w:proofErr w:type="spellEnd"/>
            <w:r w:rsidRPr="002E0E90">
              <w:t>; Толстого, № 315 - 455 (нечетные), 254</w:t>
            </w:r>
            <w:r w:rsidR="00E76941">
              <w:t xml:space="preserve"> </w:t>
            </w:r>
            <w:r w:rsidRPr="002E0E90">
              <w:t>-</w:t>
            </w:r>
            <w:r w:rsidR="00E76941">
              <w:t xml:space="preserve"> </w:t>
            </w:r>
            <w:r w:rsidRPr="002E0E90">
              <w:t>386 (четные); Тургенева, № 322 - 418 (четные), 321</w:t>
            </w:r>
            <w:r w:rsidR="00E76941">
              <w:t xml:space="preserve"> </w:t>
            </w:r>
            <w:r w:rsidRPr="002E0E90">
              <w:t>-</w:t>
            </w:r>
            <w:r w:rsidR="00E76941">
              <w:t xml:space="preserve"> </w:t>
            </w:r>
            <w:r w:rsidRPr="002E0E90">
              <w:t>405 (нечетные); Чехова, № 280 - 370 (четные), 374</w:t>
            </w:r>
            <w:r w:rsidR="00725E35">
              <w:t> </w:t>
            </w:r>
            <w:r w:rsidRPr="002E0E90">
              <w:t xml:space="preserve">- 428/1 (четные), 317 - 415 (нечетные), </w:t>
            </w:r>
            <w:r w:rsidR="00725E35">
              <w:br/>
            </w:r>
            <w:r w:rsidRPr="002E0E90">
              <w:t>429 - 473 (нечетные); Якушева, № 262 - 270 (четные); Ярославского; Яснополянская;</w:t>
            </w:r>
            <w:proofErr w:type="gramEnd"/>
          </w:p>
          <w:p w:rsidR="002E0E90" w:rsidRPr="002E0E90" w:rsidRDefault="002E0E90" w:rsidP="009273B2">
            <w:pPr>
              <w:spacing w:line="240" w:lineRule="atLeast"/>
              <w:jc w:val="both"/>
            </w:pPr>
            <w:r w:rsidRPr="002E0E90">
              <w:t xml:space="preserve">проезды: Восточный; </w:t>
            </w:r>
            <w:proofErr w:type="spellStart"/>
            <w:r w:rsidRPr="002E0E90">
              <w:t>Далидовича</w:t>
            </w:r>
            <w:proofErr w:type="spellEnd"/>
            <w:r w:rsidRPr="002E0E90">
              <w:t>; Красноа</w:t>
            </w:r>
            <w:r w:rsidRPr="002E0E90">
              <w:t>р</w:t>
            </w:r>
            <w:r w:rsidRPr="002E0E90">
              <w:t>мейский; Курганский; Северный; Холмский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97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11</w:t>
            </w:r>
          </w:p>
        </w:tc>
        <w:tc>
          <w:tcPr>
            <w:tcW w:w="5812" w:type="dxa"/>
          </w:tcPr>
          <w:p w:rsidR="002E0E90" w:rsidRPr="002E0E90" w:rsidRDefault="002E0E90" w:rsidP="009273B2">
            <w:pPr>
              <w:spacing w:line="240" w:lineRule="atLeast"/>
              <w:jc w:val="both"/>
            </w:pPr>
            <w:r w:rsidRPr="002E0E90">
              <w:t xml:space="preserve">Улицы: </w:t>
            </w:r>
            <w:proofErr w:type="gramStart"/>
            <w:r w:rsidRPr="002E0E90">
              <w:t>Абразивная; Большевистская, № 140 - 216 (четные), 193</w:t>
            </w:r>
            <w:r>
              <w:t xml:space="preserve"> </w:t>
            </w:r>
            <w:r w:rsidRPr="002E0E90">
              <w:t xml:space="preserve">- 239 (нечетные); </w:t>
            </w:r>
            <w:proofErr w:type="spellStart"/>
            <w:r w:rsidRPr="002E0E90">
              <w:t>Бугуру</w:t>
            </w:r>
            <w:r w:rsidRPr="002E0E90">
              <w:t>с</w:t>
            </w:r>
            <w:r w:rsidRPr="002E0E90">
              <w:t>ланская</w:t>
            </w:r>
            <w:proofErr w:type="spellEnd"/>
            <w:r w:rsidRPr="002E0E90">
              <w:t>; 1</w:t>
            </w:r>
            <w:r w:rsidR="00140A91">
              <w:t>-</w:t>
            </w:r>
            <w:r w:rsidRPr="002E0E90">
              <w:t>я, 2</w:t>
            </w:r>
            <w:r w:rsidR="00140A91">
              <w:t>-</w:t>
            </w:r>
            <w:r w:rsidRPr="002E0E90">
              <w:t xml:space="preserve">я </w:t>
            </w:r>
            <w:proofErr w:type="spellStart"/>
            <w:r w:rsidRPr="002E0E90">
              <w:t>Водонасосная</w:t>
            </w:r>
            <w:proofErr w:type="spellEnd"/>
            <w:r w:rsidRPr="002E0E90">
              <w:t xml:space="preserve">; Выборная, </w:t>
            </w:r>
            <w:r w:rsidR="00140A91">
              <w:br/>
            </w:r>
            <w:r w:rsidRPr="002E0E90">
              <w:lastRenderedPageBreak/>
              <w:t xml:space="preserve">№ 1а - 31 (нечетные), 2 - 28 (четные); </w:t>
            </w:r>
            <w:proofErr w:type="spellStart"/>
            <w:r w:rsidRPr="002E0E90">
              <w:t>Ин</w:t>
            </w:r>
            <w:r w:rsidRPr="002E0E90">
              <w:t>ю</w:t>
            </w:r>
            <w:r w:rsidRPr="002E0E90">
              <w:t>шенская</w:t>
            </w:r>
            <w:proofErr w:type="spellEnd"/>
            <w:r w:rsidRPr="002E0E90">
              <w:t xml:space="preserve">; Корчагина; Лазо, № 2 - 6 (четные), 14 - 36 (четные), Морозова; Набережная </w:t>
            </w:r>
            <w:proofErr w:type="spellStart"/>
            <w:r w:rsidRPr="002E0E90">
              <w:t>Плющихи</w:t>
            </w:r>
            <w:proofErr w:type="spellEnd"/>
            <w:r w:rsidRPr="002E0E90">
              <w:t>; Травяная;</w:t>
            </w:r>
            <w:proofErr w:type="gramEnd"/>
          </w:p>
          <w:p w:rsidR="007B2587" w:rsidRDefault="002E0E90" w:rsidP="009273B2">
            <w:pPr>
              <w:spacing w:line="240" w:lineRule="atLeast"/>
              <w:jc w:val="both"/>
            </w:pPr>
            <w:r w:rsidRPr="002E0E90">
              <w:t xml:space="preserve">переулки: </w:t>
            </w:r>
            <w:proofErr w:type="spellStart"/>
            <w:r w:rsidRPr="002E0E90">
              <w:t>Барнаульский</w:t>
            </w:r>
            <w:proofErr w:type="spellEnd"/>
            <w:r w:rsidRPr="002E0E90">
              <w:t xml:space="preserve">; 1 - 5-й </w:t>
            </w:r>
            <w:proofErr w:type="spellStart"/>
            <w:r w:rsidRPr="002E0E90">
              <w:t>Инюшенский</w:t>
            </w:r>
            <w:proofErr w:type="spellEnd"/>
            <w:r w:rsidRPr="002E0E90">
              <w:t xml:space="preserve">; 1 - 10-й </w:t>
            </w:r>
            <w:proofErr w:type="spellStart"/>
            <w:r w:rsidRPr="002E0E90">
              <w:t>Камышенский</w:t>
            </w:r>
            <w:proofErr w:type="spellEnd"/>
            <w:r w:rsidRPr="002E0E90">
              <w:t xml:space="preserve">; </w:t>
            </w:r>
          </w:p>
          <w:p w:rsidR="002E0E90" w:rsidRPr="002E0E90" w:rsidRDefault="002E0E90" w:rsidP="009273B2">
            <w:pPr>
              <w:spacing w:line="240" w:lineRule="atLeast"/>
              <w:jc w:val="both"/>
            </w:pPr>
            <w:r w:rsidRPr="002E0E90">
              <w:t>проезд Выборный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lastRenderedPageBreak/>
              <w:t>МКОУ ООШ № 115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lastRenderedPageBreak/>
              <w:t>12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 xml:space="preserve">Улицы: </w:t>
            </w:r>
            <w:proofErr w:type="spellStart"/>
            <w:r w:rsidRPr="002E0E90">
              <w:t>Ключ-Камышенское</w:t>
            </w:r>
            <w:proofErr w:type="spellEnd"/>
            <w:r w:rsidRPr="002E0E90">
              <w:t xml:space="preserve"> Плато; </w:t>
            </w:r>
            <w:proofErr w:type="gramStart"/>
            <w:r w:rsidRPr="002E0E90">
              <w:t>Прол</w:t>
            </w:r>
            <w:r w:rsidRPr="002E0E90">
              <w:t>е</w:t>
            </w:r>
            <w:r w:rsidRPr="002E0E90">
              <w:t>тар</w:t>
            </w:r>
            <w:r w:rsidR="007B2587">
              <w:t>ская</w:t>
            </w:r>
            <w:proofErr w:type="gramEnd"/>
            <w:r w:rsidR="007B2587">
              <w:t>, № 271/2, 271/3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155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13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proofErr w:type="gramStart"/>
            <w:r w:rsidRPr="002E0E90">
              <w:t>Улицы: 40 лет Октября; Автогенная, № 94, 96, 102, 108, 110, 111 - 191 (нечетные), 144 - 158 (четные), 199 - 211 (нечетные); Артиллери</w:t>
            </w:r>
            <w:r w:rsidRPr="002E0E90">
              <w:t>й</w:t>
            </w:r>
            <w:r w:rsidRPr="002E0E90">
              <w:t>ская, № 124 - 180 (четные), 129</w:t>
            </w:r>
            <w:r w:rsidR="00E76941">
              <w:t xml:space="preserve"> </w:t>
            </w:r>
            <w:r w:rsidRPr="002E0E90">
              <w:t>-</w:t>
            </w:r>
            <w:r w:rsidR="00E76941">
              <w:t xml:space="preserve"> </w:t>
            </w:r>
            <w:r w:rsidRPr="002E0E90">
              <w:t>209 (нече</w:t>
            </w:r>
            <w:r w:rsidRPr="002E0E90">
              <w:t>т</w:t>
            </w:r>
            <w:r w:rsidRPr="002E0E90">
              <w:t xml:space="preserve">ные); Бориса </w:t>
            </w:r>
            <w:proofErr w:type="spellStart"/>
            <w:r w:rsidRPr="002E0E90">
              <w:t>Богаткова</w:t>
            </w:r>
            <w:proofErr w:type="spellEnd"/>
            <w:r w:rsidRPr="002E0E90">
              <w:t>, № 194, 194/2, 194/4</w:t>
            </w:r>
            <w:r>
              <w:t xml:space="preserve"> </w:t>
            </w:r>
            <w:r w:rsidRPr="002E0E90">
              <w:t>-</w:t>
            </w:r>
            <w:r>
              <w:t xml:space="preserve"> </w:t>
            </w:r>
            <w:r w:rsidRPr="002E0E90">
              <w:t>194/10, 200 - 230 (четные); Воинская, № 142 - 226 (четные), 67 - 137 (нечетные); 2-я Вои</w:t>
            </w:r>
            <w:r w:rsidRPr="002E0E90">
              <w:t>н</w:t>
            </w:r>
            <w:r w:rsidRPr="002E0E90">
              <w:t>ская, № 24 - 86 (четные), 43а - 115 (нечетные);</w:t>
            </w:r>
            <w:proofErr w:type="gramEnd"/>
            <w:r w:rsidRPr="002E0E90">
              <w:t xml:space="preserve"> </w:t>
            </w:r>
            <w:proofErr w:type="gramStart"/>
            <w:r w:rsidRPr="002E0E90">
              <w:t xml:space="preserve">Высоковольтная; </w:t>
            </w:r>
            <w:proofErr w:type="spellStart"/>
            <w:r w:rsidRPr="002E0E90">
              <w:t>Грибоедова</w:t>
            </w:r>
            <w:proofErr w:type="spellEnd"/>
            <w:r w:rsidRPr="002E0E90">
              <w:t xml:space="preserve">, № 139, 139а, 147, 158 - 186 (четные); Добролюбова, </w:t>
            </w:r>
            <w:r w:rsidR="00140A91">
              <w:br/>
            </w:r>
            <w:r w:rsidRPr="002E0E90">
              <w:t xml:space="preserve">№ 106 - 158 (четные), 162/1, 164, 195 - 265 (нечетные); Дунайская, № 80 - 116 (четные), 107 - 123 (нечетные); Журавлева; </w:t>
            </w:r>
            <w:proofErr w:type="spellStart"/>
            <w:r w:rsidRPr="002E0E90">
              <w:t>Комму</w:t>
            </w:r>
            <w:r w:rsidRPr="002E0E90">
              <w:t>н</w:t>
            </w:r>
            <w:r w:rsidRPr="002E0E90">
              <w:t>строевская</w:t>
            </w:r>
            <w:proofErr w:type="spellEnd"/>
            <w:r w:rsidRPr="002E0E90">
              <w:t xml:space="preserve">, № 146 - 208а (четные), 163 - 215 (нечетные); </w:t>
            </w:r>
            <w:proofErr w:type="spellStart"/>
            <w:r w:rsidRPr="002E0E90">
              <w:t>Кошурникова</w:t>
            </w:r>
            <w:proofErr w:type="spellEnd"/>
            <w:r w:rsidRPr="002E0E90">
              <w:t>, № 24 - 42 (четные); Крамского; Красноармейская, № 197 - 203 (не</w:t>
            </w:r>
            <w:r w:rsidR="00140A91">
              <w:t>четные);</w:t>
            </w:r>
            <w:r w:rsidRPr="002E0E90">
              <w:t xml:space="preserve"> </w:t>
            </w:r>
            <w:proofErr w:type="spellStart"/>
            <w:r w:rsidRPr="002E0E90">
              <w:t>Красносельская</w:t>
            </w:r>
            <w:proofErr w:type="spellEnd"/>
            <w:r w:rsidRPr="002E0E90">
              <w:t>; Карла Либкне</w:t>
            </w:r>
            <w:r w:rsidRPr="002E0E90">
              <w:t>х</w:t>
            </w:r>
            <w:r w:rsidRPr="002E0E90">
              <w:t>та, № 220 - 238 (четные), 219 - 245 (нечетные);</w:t>
            </w:r>
            <w:proofErr w:type="gramEnd"/>
            <w:r w:rsidRPr="002E0E90">
              <w:t xml:space="preserve"> </w:t>
            </w:r>
            <w:proofErr w:type="gramStart"/>
            <w:r w:rsidRPr="002E0E90">
              <w:t xml:space="preserve">Молодежная; Москвина; Никитина, </w:t>
            </w:r>
            <w:r w:rsidR="00140A91">
              <w:br/>
            </w:r>
            <w:r w:rsidRPr="002E0E90">
              <w:t xml:space="preserve">№ 102 - 104 (четные), 130 - 144 (четные), 143, 145, 145а, 145б, 146 - 160 (четные); Новикова; </w:t>
            </w:r>
            <w:proofErr w:type="spellStart"/>
            <w:r w:rsidRPr="002E0E90">
              <w:t>Панишева</w:t>
            </w:r>
            <w:proofErr w:type="spellEnd"/>
            <w:r w:rsidRPr="002E0E90">
              <w:t>; Панфиловцев; Пешеходная; Пр</w:t>
            </w:r>
            <w:r w:rsidRPr="002E0E90">
              <w:t>о</w:t>
            </w:r>
            <w:r w:rsidRPr="002E0E90">
              <w:t>жекторная; Пролетарская, № 264 - 282 (че</w:t>
            </w:r>
            <w:r w:rsidRPr="002E0E90">
              <w:t>т</w:t>
            </w:r>
            <w:r w:rsidRPr="002E0E90">
              <w:t xml:space="preserve">ные), 197 - 251 (нечетные), Профсоюзная; Псковская; Радиотехническая; Радистов; </w:t>
            </w:r>
            <w:proofErr w:type="spellStart"/>
            <w:r w:rsidRPr="002E0E90">
              <w:t>Ст</w:t>
            </w:r>
            <w:r w:rsidRPr="002E0E90">
              <w:t>о</w:t>
            </w:r>
            <w:r w:rsidRPr="002E0E90">
              <w:t>фато</w:t>
            </w:r>
            <w:proofErr w:type="spellEnd"/>
            <w:r w:rsidRPr="002E0E90">
              <w:t>; Угловая; Узловая; Черемховская;</w:t>
            </w:r>
            <w:proofErr w:type="gramEnd"/>
          </w:p>
          <w:p w:rsidR="002E0E90" w:rsidRPr="002E0E90" w:rsidRDefault="002E0E90" w:rsidP="00D85552">
            <w:pPr>
              <w:jc w:val="both"/>
            </w:pPr>
            <w:proofErr w:type="gramStart"/>
            <w:r w:rsidRPr="002E0E90">
              <w:t>переулки: 1</w:t>
            </w:r>
            <w:r w:rsidR="007E5E33">
              <w:t>-</w:t>
            </w:r>
            <w:r w:rsidRPr="002E0E90">
              <w:t>й, 2</w:t>
            </w:r>
            <w:r w:rsidR="007E5E33">
              <w:t>-</w:t>
            </w:r>
            <w:r w:rsidRPr="002E0E90">
              <w:t>й Алтайский; Белухи; Выс</w:t>
            </w:r>
            <w:r w:rsidRPr="002E0E90">
              <w:t>о</w:t>
            </w:r>
            <w:r w:rsidRPr="002E0E90">
              <w:t xml:space="preserve">ковольтный; Гравийный; Инструментальный; Короткий; Малый; Мирный; Монтажников; Морзистов; Новикова; </w:t>
            </w:r>
            <w:proofErr w:type="spellStart"/>
            <w:r w:rsidRPr="002E0E90">
              <w:t>Панишева</w:t>
            </w:r>
            <w:proofErr w:type="spellEnd"/>
            <w:r w:rsidRPr="002E0E90">
              <w:t>; 1</w:t>
            </w:r>
            <w:r w:rsidR="0057393D">
              <w:t>-</w:t>
            </w:r>
            <w:r w:rsidRPr="002E0E90">
              <w:t>й, 2</w:t>
            </w:r>
            <w:r w:rsidR="0057393D">
              <w:t>-</w:t>
            </w:r>
            <w:r w:rsidRPr="002E0E90">
              <w:t>й Панфиловцев; Прямой; Регулировщиков; Сл</w:t>
            </w:r>
            <w:r w:rsidRPr="002E0E90">
              <w:t>е</w:t>
            </w:r>
            <w:r w:rsidRPr="002E0E90">
              <w:t>сарей; Токарей;</w:t>
            </w:r>
            <w:proofErr w:type="gramEnd"/>
          </w:p>
          <w:p w:rsidR="002E0E90" w:rsidRPr="002E0E90" w:rsidRDefault="002E0E90" w:rsidP="00D85552">
            <w:pPr>
              <w:jc w:val="both"/>
            </w:pPr>
            <w:r w:rsidRPr="002E0E90">
              <w:t>проезды: 2</w:t>
            </w:r>
            <w:r w:rsidR="007E5E33">
              <w:t>-</w:t>
            </w:r>
            <w:r w:rsidRPr="002E0E90">
              <w:t xml:space="preserve">й </w:t>
            </w:r>
            <w:proofErr w:type="gramStart"/>
            <w:r w:rsidRPr="002E0E90">
              <w:t>Воинский</w:t>
            </w:r>
            <w:proofErr w:type="gramEnd"/>
            <w:r w:rsidRPr="002E0E90">
              <w:t xml:space="preserve">; 1 </w:t>
            </w:r>
            <w:r>
              <w:t>–</w:t>
            </w:r>
            <w:r w:rsidRPr="002E0E90">
              <w:t xml:space="preserve"> 3</w:t>
            </w:r>
            <w:r w:rsidR="007E5E33">
              <w:t>-</w:t>
            </w:r>
            <w:r w:rsidRPr="002E0E90">
              <w:t xml:space="preserve">й </w:t>
            </w:r>
            <w:proofErr w:type="spellStart"/>
            <w:r w:rsidRPr="002E0E90">
              <w:t>Красносел</w:t>
            </w:r>
            <w:r w:rsidRPr="002E0E90">
              <w:t>ь</w:t>
            </w:r>
            <w:r w:rsidRPr="002E0E90">
              <w:t>ский</w:t>
            </w:r>
            <w:proofErr w:type="spellEnd"/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167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14</w:t>
            </w:r>
          </w:p>
        </w:tc>
        <w:tc>
          <w:tcPr>
            <w:tcW w:w="5812" w:type="dxa"/>
          </w:tcPr>
          <w:p w:rsidR="002E0E90" w:rsidRPr="002E0E90" w:rsidRDefault="002E0E90" w:rsidP="0000725D">
            <w:pPr>
              <w:jc w:val="both"/>
            </w:pPr>
            <w:proofErr w:type="gramStart"/>
            <w:r w:rsidRPr="002E0E90">
              <w:t xml:space="preserve">Улицы: 9-го Ноября, № 25 - 39 (нечетные), </w:t>
            </w:r>
            <w:r w:rsidR="007E5E33">
              <w:br/>
            </w:r>
            <w:r w:rsidRPr="002E0E90">
              <w:t>12 - 18 (четные); Белинского, № 68 - 150 (че</w:t>
            </w:r>
            <w:r w:rsidRPr="002E0E90">
              <w:t>т</w:t>
            </w:r>
            <w:r w:rsidRPr="002E0E90">
              <w:lastRenderedPageBreak/>
              <w:t xml:space="preserve">ные), 49 - 117 (нечетные); Бориса </w:t>
            </w:r>
            <w:proofErr w:type="spellStart"/>
            <w:r w:rsidRPr="002E0E90">
              <w:t>Богаткова</w:t>
            </w:r>
            <w:proofErr w:type="spellEnd"/>
            <w:r w:rsidRPr="002E0E90">
              <w:t>, № 63</w:t>
            </w:r>
            <w:r>
              <w:t xml:space="preserve"> </w:t>
            </w:r>
            <w:r w:rsidRPr="002E0E90">
              <w:t>-</w:t>
            </w:r>
            <w:r>
              <w:t xml:space="preserve"> </w:t>
            </w:r>
            <w:r w:rsidRPr="002E0E90">
              <w:t>99 (нечетные)</w:t>
            </w:r>
            <w:r w:rsidR="0000725D">
              <w:t>;</w:t>
            </w:r>
            <w:r w:rsidRPr="002E0E90">
              <w:t xml:space="preserve"> Большевистская, № 33 - 43 (нечетные); Восход, № 1, 3, 5</w:t>
            </w:r>
            <w:r>
              <w:t xml:space="preserve"> </w:t>
            </w:r>
            <w:r w:rsidRPr="002E0E90">
              <w:t>-</w:t>
            </w:r>
            <w:r>
              <w:t xml:space="preserve"> </w:t>
            </w:r>
            <w:r w:rsidRPr="002E0E90">
              <w:t>11 (нече</w:t>
            </w:r>
            <w:r w:rsidRPr="002E0E90">
              <w:t>т</w:t>
            </w:r>
            <w:r w:rsidRPr="002E0E90">
              <w:t>ные), 40 - 66а (четные), 21</w:t>
            </w:r>
            <w:r w:rsidR="00E76941">
              <w:t xml:space="preserve"> </w:t>
            </w:r>
            <w:r w:rsidRPr="002E0E90">
              <w:t>- 67 (нечетные)</w:t>
            </w:r>
            <w:r w:rsidR="0000725D">
              <w:t>;</w:t>
            </w:r>
            <w:r w:rsidRPr="002E0E90">
              <w:t xml:space="preserve"> </w:t>
            </w:r>
            <w:proofErr w:type="spellStart"/>
            <w:r w:rsidRPr="002E0E90">
              <w:t>Далидовича</w:t>
            </w:r>
            <w:proofErr w:type="spellEnd"/>
            <w:r w:rsidRPr="002E0E90">
              <w:t>, № 2 - 30 (четные), 1 - 25 (нече</w:t>
            </w:r>
            <w:r w:rsidRPr="002E0E90">
              <w:t>т</w:t>
            </w:r>
            <w:r w:rsidRPr="002E0E90">
              <w:t>ные); Декабристов, № 4 - 22 (четные), 23 - 53 (нечетные);</w:t>
            </w:r>
            <w:proofErr w:type="gramEnd"/>
            <w:r w:rsidRPr="002E0E90">
              <w:t xml:space="preserve"> </w:t>
            </w:r>
            <w:proofErr w:type="spellStart"/>
            <w:proofErr w:type="gramStart"/>
            <w:r w:rsidRPr="002E0E90">
              <w:t>Зыряновская</w:t>
            </w:r>
            <w:proofErr w:type="spellEnd"/>
            <w:r w:rsidRPr="002E0E90">
              <w:t>, №</w:t>
            </w:r>
            <w:r w:rsidR="00E76941">
              <w:t> </w:t>
            </w:r>
            <w:r w:rsidRPr="002E0E90">
              <w:t>5 - 57 (нечетные), 4 - 6а (четные)</w:t>
            </w:r>
            <w:r w:rsidR="0000725D">
              <w:t>;</w:t>
            </w:r>
            <w:r w:rsidRPr="002E0E90">
              <w:t xml:space="preserve"> </w:t>
            </w:r>
            <w:proofErr w:type="spellStart"/>
            <w:r w:rsidRPr="002E0E90">
              <w:t>Инская</w:t>
            </w:r>
            <w:proofErr w:type="spellEnd"/>
            <w:r w:rsidRPr="002E0E90">
              <w:t>, №</w:t>
            </w:r>
            <w:r w:rsidR="00E76941">
              <w:t xml:space="preserve"> </w:t>
            </w:r>
            <w:r w:rsidRPr="002E0E90">
              <w:t>22, 36, 50, 53, 56, 59, 67; III Интернационала, № 18 - 30 (че</w:t>
            </w:r>
            <w:r w:rsidRPr="002E0E90">
              <w:t>т</w:t>
            </w:r>
            <w:r w:rsidRPr="002E0E90">
              <w:t>ные), 23; Кирова, № 25, 27, 27 строения 1, 2, 27/3, 29, 44/2, 46, 76 - 80 (четные); Короленко, № 4 - 24 (четные), 3 - 25 (нечетные); Малая Короленко; Ленинградская, № 9 - 51 (нече</w:t>
            </w:r>
            <w:r w:rsidRPr="002E0E90">
              <w:t>т</w:t>
            </w:r>
            <w:r w:rsidR="003138B3">
              <w:t>ные), 42 - 74 (четные);</w:t>
            </w:r>
            <w:proofErr w:type="gramEnd"/>
            <w:r w:rsidRPr="002E0E90">
              <w:t xml:space="preserve"> </w:t>
            </w:r>
            <w:proofErr w:type="gramStart"/>
            <w:r w:rsidRPr="002E0E90">
              <w:t>Лескова, № 12 - 128 (четные), 57 - 111а (нечетные); Маковского; Московская, 53 - 97 (нечетные), 114 - 158 (четные), 129 - 149 (нечетные); Нижегоро</w:t>
            </w:r>
            <w:r w:rsidRPr="002E0E90">
              <w:t>д</w:t>
            </w:r>
            <w:r w:rsidRPr="002E0E90">
              <w:t>ская, № 17, 18, 20; Садовая, № 34, 59; Сакко и Ванцетти; Толстого, № 51 - 91 (нечетные), 34 - 76 (четные); Тургенева, № 58 - 140 (че</w:t>
            </w:r>
            <w:r w:rsidRPr="002E0E90">
              <w:t>т</w:t>
            </w:r>
            <w:r w:rsidRPr="002E0E90">
              <w:t xml:space="preserve">ные), 49 - 141 (нечетные); Чехова, № 44 - 88 (четные), 61 - 133 (нечетные); Якушева, </w:t>
            </w:r>
            <w:r w:rsidR="003138B3">
              <w:br/>
            </w:r>
            <w:r w:rsidRPr="002E0E90">
              <w:t>№ 16/1, 18 - 56 (четные), 19 - 27 (нечетные)</w:t>
            </w:r>
            <w:proofErr w:type="gramEnd"/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lastRenderedPageBreak/>
              <w:t>МБОУ Лицей № 185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lastRenderedPageBreak/>
              <w:t>15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 xml:space="preserve">Улицы: Бориса </w:t>
            </w:r>
            <w:proofErr w:type="spellStart"/>
            <w:r w:rsidRPr="002E0E90">
              <w:t>Богаткова</w:t>
            </w:r>
            <w:proofErr w:type="spellEnd"/>
            <w:r w:rsidRPr="002E0E90">
              <w:t>, № 171/6, 196, 198, 207 - 221 (</w:t>
            </w:r>
            <w:proofErr w:type="gramStart"/>
            <w:r w:rsidRPr="002E0E90">
              <w:t>нечетные</w:t>
            </w:r>
            <w:proofErr w:type="gramEnd"/>
            <w:r w:rsidRPr="002E0E90">
              <w:t>), 217/1; Федосеева, № 1, 2, 3, 10, 12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186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16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>Улицы: Взлетная; Вилюйская, № 8 - 24 (че</w:t>
            </w:r>
            <w:r w:rsidRPr="002E0E90">
              <w:t>т</w:t>
            </w:r>
            <w:r w:rsidRPr="002E0E90">
              <w:t xml:space="preserve">ные), 25 - 39 (нечетные); </w:t>
            </w:r>
            <w:proofErr w:type="gramStart"/>
            <w:r w:rsidRPr="002E0E90">
              <w:t>Выборная, № 32 - 98 (четные), 35 - 87 (нечетные), 89, 89а, 89/1, 89/2, 89/5, 91, 91/1, 91/4, 93, 95, 97, 99, 99/2 - 99/4, 99/6, 99/7, 99/8, 102, 106, 106/1, 108, 110, 116, 118, 122, 122/1 - 2, 124, 124/1 - 124/7, 126/1 – 126/6, 130;</w:t>
            </w:r>
            <w:proofErr w:type="gramEnd"/>
            <w:r w:rsidRPr="002E0E90">
              <w:t xml:space="preserve"> </w:t>
            </w:r>
            <w:proofErr w:type="gramStart"/>
            <w:r w:rsidRPr="002E0E90">
              <w:t>Высокогорная; 2-я Высок</w:t>
            </w:r>
            <w:r w:rsidRPr="002E0E90">
              <w:t>о</w:t>
            </w:r>
            <w:r w:rsidRPr="002E0E90">
              <w:t xml:space="preserve">горная; Гайдара; Дубравы; Загородная; </w:t>
            </w:r>
            <w:proofErr w:type="spellStart"/>
            <w:r w:rsidRPr="002E0E90">
              <w:t>К</w:t>
            </w:r>
            <w:r w:rsidRPr="002E0E90">
              <w:t>а</w:t>
            </w:r>
            <w:r w:rsidRPr="002E0E90">
              <w:t>мышенская</w:t>
            </w:r>
            <w:proofErr w:type="spellEnd"/>
            <w:r w:rsidRPr="002E0E90">
              <w:t>; Лазо, № 1 - 35 (нечетные); Ос</w:t>
            </w:r>
            <w:r w:rsidRPr="002E0E90">
              <w:t>и</w:t>
            </w:r>
            <w:r w:rsidRPr="002E0E90">
              <w:t xml:space="preserve">пова; </w:t>
            </w:r>
            <w:proofErr w:type="spellStart"/>
            <w:r w:rsidRPr="002E0E90">
              <w:t>Плющиха</w:t>
            </w:r>
            <w:proofErr w:type="spellEnd"/>
            <w:r w:rsidRPr="002E0E90">
              <w:t xml:space="preserve">; Левый Берег </w:t>
            </w:r>
            <w:proofErr w:type="spellStart"/>
            <w:r w:rsidRPr="002E0E90">
              <w:t>Плющихи</w:t>
            </w:r>
            <w:proofErr w:type="spellEnd"/>
            <w:r w:rsidRPr="002E0E90">
              <w:t>; Ро</w:t>
            </w:r>
            <w:r w:rsidRPr="002E0E90">
              <w:t>д</w:t>
            </w:r>
            <w:r w:rsidRPr="002E0E90">
              <w:t>никовая; 1</w:t>
            </w:r>
            <w:r w:rsidR="003138B3">
              <w:t>-</w:t>
            </w:r>
            <w:r w:rsidRPr="002E0E90">
              <w:t xml:space="preserve">я Родниковая; </w:t>
            </w:r>
            <w:proofErr w:type="spellStart"/>
            <w:r w:rsidRPr="002E0E90">
              <w:t>Хитровская</w:t>
            </w:r>
            <w:proofErr w:type="spellEnd"/>
            <w:r w:rsidR="009273B2">
              <w:t>;</w:t>
            </w:r>
            <w:proofErr w:type="gramEnd"/>
          </w:p>
          <w:p w:rsidR="002E0E90" w:rsidRPr="002E0E90" w:rsidRDefault="002E0E90" w:rsidP="00D85552">
            <w:pPr>
              <w:jc w:val="both"/>
            </w:pPr>
            <w:r w:rsidRPr="002E0E90">
              <w:t xml:space="preserve">Переулки: </w:t>
            </w:r>
            <w:proofErr w:type="gramStart"/>
            <w:r w:rsidRPr="002E0E90">
              <w:t xml:space="preserve">Асфальтный; Боровой; </w:t>
            </w:r>
            <w:proofErr w:type="spellStart"/>
            <w:r w:rsidRPr="002E0E90">
              <w:t>Камыше</w:t>
            </w:r>
            <w:r w:rsidRPr="002E0E90">
              <w:t>н</w:t>
            </w:r>
            <w:r w:rsidRPr="002E0E90">
              <w:t>ский</w:t>
            </w:r>
            <w:proofErr w:type="spellEnd"/>
            <w:r w:rsidRPr="002E0E90">
              <w:t xml:space="preserve"> Лог, 1 </w:t>
            </w:r>
            <w:r w:rsidR="00114861">
              <w:t>–</w:t>
            </w:r>
            <w:r w:rsidRPr="002E0E90">
              <w:t xml:space="preserve"> 3</w:t>
            </w:r>
            <w:r w:rsidR="003138B3">
              <w:t>-</w:t>
            </w:r>
            <w:r w:rsidRPr="002E0E90">
              <w:t xml:space="preserve">й Крупской; </w:t>
            </w:r>
            <w:proofErr w:type="spellStart"/>
            <w:r w:rsidRPr="002E0E90">
              <w:t>Луговской</w:t>
            </w:r>
            <w:proofErr w:type="spellEnd"/>
            <w:r w:rsidRPr="002E0E90">
              <w:t>; Н</w:t>
            </w:r>
            <w:r w:rsidRPr="002E0E90">
              <w:t>о</w:t>
            </w:r>
            <w:r w:rsidRPr="002E0E90">
              <w:t>вый; Овражный; 1</w:t>
            </w:r>
            <w:r w:rsidR="003138B3">
              <w:t>-</w:t>
            </w:r>
            <w:r w:rsidRPr="002E0E90">
              <w:t xml:space="preserve">й </w:t>
            </w:r>
            <w:proofErr w:type="spellStart"/>
            <w:r w:rsidRPr="002E0E90">
              <w:t>Плющихи</w:t>
            </w:r>
            <w:proofErr w:type="spellEnd"/>
            <w:r w:rsidRPr="002E0E90">
              <w:t>; Сосновский; Средний</w:t>
            </w:r>
            <w:r w:rsidR="003138B3">
              <w:t>;</w:t>
            </w:r>
            <w:proofErr w:type="gramEnd"/>
          </w:p>
          <w:p w:rsidR="002E0E90" w:rsidRPr="002E0E90" w:rsidRDefault="003138B3" w:rsidP="003138B3">
            <w:pPr>
              <w:jc w:val="both"/>
            </w:pPr>
            <w:r>
              <w:t xml:space="preserve">микрорайон </w:t>
            </w:r>
            <w:r w:rsidR="002E0E90" w:rsidRPr="002E0E90">
              <w:t>Зеленый бор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189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17</w:t>
            </w:r>
          </w:p>
        </w:tc>
        <w:tc>
          <w:tcPr>
            <w:tcW w:w="5812" w:type="dxa"/>
          </w:tcPr>
          <w:p w:rsidR="002E0E90" w:rsidRPr="002E0E90" w:rsidRDefault="002E0E90" w:rsidP="007B2587">
            <w:pPr>
              <w:jc w:val="both"/>
            </w:pPr>
            <w:r w:rsidRPr="002E0E90">
              <w:t>Улицы: В. Высоцкого, № 50/2</w:t>
            </w:r>
            <w:r w:rsidR="007B2587">
              <w:t xml:space="preserve"> </w:t>
            </w:r>
            <w:r w:rsidRPr="002E0E90">
              <w:t>-</w:t>
            </w:r>
            <w:r w:rsidR="007B2587">
              <w:t xml:space="preserve"> </w:t>
            </w:r>
            <w:r w:rsidRPr="002E0E90">
              <w:t xml:space="preserve">50/4, 52/1, 52/3; </w:t>
            </w:r>
            <w:proofErr w:type="gramStart"/>
            <w:r w:rsidRPr="002E0E90">
              <w:t>Лазурная</w:t>
            </w:r>
            <w:proofErr w:type="gramEnd"/>
            <w:r w:rsidRPr="002E0E90">
              <w:t>, № 2, 4, 6, 10, 14, 16, 18, 20, 28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194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18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>Улицы: В.</w:t>
            </w:r>
            <w:r>
              <w:t xml:space="preserve"> </w:t>
            </w:r>
            <w:r w:rsidRPr="002E0E90">
              <w:t xml:space="preserve">Высоцкого, № 3, 5, 11, 13, 15, 15/1, </w:t>
            </w:r>
            <w:r w:rsidRPr="002E0E90">
              <w:lastRenderedPageBreak/>
              <w:t xml:space="preserve">25, 27, 31, 43, 45; </w:t>
            </w:r>
            <w:proofErr w:type="gramStart"/>
            <w:r w:rsidRPr="002E0E90">
              <w:t>Лазурная</w:t>
            </w:r>
            <w:proofErr w:type="gramEnd"/>
            <w:r w:rsidRPr="002E0E90">
              <w:t xml:space="preserve">, № 22; Татьяны </w:t>
            </w:r>
            <w:proofErr w:type="spellStart"/>
            <w:r w:rsidRPr="002E0E90">
              <w:t>Снежиной</w:t>
            </w:r>
            <w:proofErr w:type="spellEnd"/>
            <w:r w:rsidR="003138B3">
              <w:t>;</w:t>
            </w:r>
          </w:p>
          <w:p w:rsidR="002E0E90" w:rsidRPr="002E0E90" w:rsidRDefault="003138B3" w:rsidP="00D85552">
            <w:pPr>
              <w:jc w:val="both"/>
            </w:pPr>
            <w:r>
              <w:t>с</w:t>
            </w:r>
            <w:r w:rsidR="002E0E90" w:rsidRPr="002E0E90">
              <w:t>адоводческое товарищество собственников «Труд»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lastRenderedPageBreak/>
              <w:t>МБОУ СОШ № 195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lastRenderedPageBreak/>
              <w:t>19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>Улицы: В. Высоцкого, № 33, 34, 35, 36, 36/1, 37, 38, 39, 39/1 - 39/4, 40, 40/1, 41, 41/2, 41/3, 42, 42/1, 42/3 - 50/1 (</w:t>
            </w:r>
            <w:proofErr w:type="gramStart"/>
            <w:r w:rsidRPr="002E0E90">
              <w:t>четные</w:t>
            </w:r>
            <w:proofErr w:type="gramEnd"/>
            <w:r w:rsidRPr="002E0E90">
              <w:t xml:space="preserve">), 52, 54, 62, 64; </w:t>
            </w:r>
            <w:proofErr w:type="spellStart"/>
            <w:r w:rsidRPr="002E0E90">
              <w:t>Зеленодолинская</w:t>
            </w:r>
            <w:proofErr w:type="spellEnd"/>
            <w:r w:rsidRPr="002E0E90">
              <w:t>; Малиновая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199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20</w:t>
            </w:r>
          </w:p>
        </w:tc>
        <w:tc>
          <w:tcPr>
            <w:tcW w:w="5812" w:type="dxa"/>
          </w:tcPr>
          <w:p w:rsidR="002E0E90" w:rsidRPr="002E0E90" w:rsidRDefault="002E0E90" w:rsidP="002E0E90">
            <w:pPr>
              <w:jc w:val="both"/>
            </w:pPr>
            <w:r w:rsidRPr="002E0E90">
              <w:t xml:space="preserve">Улицы: </w:t>
            </w:r>
            <w:proofErr w:type="gramStart"/>
            <w:r w:rsidRPr="002E0E90">
              <w:t>Белинского, № 3, 6, 6/1; Большевис</w:t>
            </w:r>
            <w:r w:rsidRPr="002E0E90">
              <w:t>т</w:t>
            </w:r>
            <w:r w:rsidRPr="002E0E90">
              <w:t xml:space="preserve">ская, 7 - 27 (нечетные); Военная, № 16; </w:t>
            </w:r>
            <w:proofErr w:type="spellStart"/>
            <w:r w:rsidRPr="002E0E90">
              <w:t>И</w:t>
            </w:r>
            <w:r w:rsidRPr="002E0E90">
              <w:t>н</w:t>
            </w:r>
            <w:r w:rsidRPr="002E0E90">
              <w:t>ская</w:t>
            </w:r>
            <w:proofErr w:type="spellEnd"/>
            <w:r w:rsidRPr="002E0E90">
              <w:t>, № 8</w:t>
            </w:r>
            <w:r w:rsidR="003138B3">
              <w:t xml:space="preserve"> </w:t>
            </w:r>
            <w:r w:rsidRPr="002E0E90">
              <w:t>-</w:t>
            </w:r>
            <w:r w:rsidR="003138B3">
              <w:t xml:space="preserve"> 12, 16, 18 (че</w:t>
            </w:r>
            <w:r w:rsidRPr="002E0E90">
              <w:t>тные), 15</w:t>
            </w:r>
            <w:r w:rsidR="003138B3">
              <w:t xml:space="preserve"> </w:t>
            </w:r>
            <w:r w:rsidRPr="002E0E90">
              <w:t>-</w:t>
            </w:r>
            <w:r w:rsidR="003138B3">
              <w:t xml:space="preserve"> </w:t>
            </w:r>
            <w:r w:rsidRPr="002E0E90">
              <w:t>27, 31</w:t>
            </w:r>
            <w:r w:rsidR="003138B3">
              <w:t xml:space="preserve"> </w:t>
            </w:r>
            <w:r w:rsidRPr="002E0E90">
              <w:t>-</w:t>
            </w:r>
            <w:r w:rsidR="003138B3">
              <w:t xml:space="preserve"> 37 (нече</w:t>
            </w:r>
            <w:r w:rsidRPr="002E0E90">
              <w:t>тные); Лескова, 15, 19, 23, 29; Садовая, № 2, 7</w:t>
            </w:r>
            <w:r>
              <w:t xml:space="preserve"> </w:t>
            </w:r>
            <w:r w:rsidRPr="002E0E90">
              <w:t>- 31 (нечетные); 1-я Садовая Горка; Толстого, №</w:t>
            </w:r>
            <w:r>
              <w:t xml:space="preserve"> </w:t>
            </w:r>
            <w:r w:rsidRPr="002E0E90">
              <w:t>3, 3/1, 5; Шевченко</w:t>
            </w:r>
            <w:proofErr w:type="gramEnd"/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202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21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 xml:space="preserve">Улицы: Вилюйская, № 11, 13, 30, 32, 34, 45; </w:t>
            </w:r>
            <w:proofErr w:type="gramStart"/>
            <w:r w:rsidRPr="002E0E90">
              <w:t>Выборная, № 101, 101/1, 101/3, 101/5, 103, 103/1, 103/2, 105, 105/1, 105/2, 105/3, 107, 109, 111, 113, 113/1, 115, 117, 117/1, 117/2, 119, 121, 123, 125, 125/1, 125/2, 127, 129, 129/1, 129/2, 131, 131/1, 144, 146, 152, 158/1, 200, 201/1;</w:t>
            </w:r>
            <w:proofErr w:type="gramEnd"/>
            <w:r w:rsidRPr="002E0E90">
              <w:t xml:space="preserve"> Кленовая; Ряби</w:t>
            </w:r>
            <w:r w:rsidR="003138B3">
              <w:t xml:space="preserve">новая; </w:t>
            </w:r>
            <w:proofErr w:type="spellStart"/>
            <w:r w:rsidR="003138B3">
              <w:t>Сузунская</w:t>
            </w:r>
            <w:proofErr w:type="spellEnd"/>
            <w:r w:rsidR="003138B3">
              <w:t>;</w:t>
            </w:r>
            <w:r w:rsidRPr="002E0E90">
              <w:t xml:space="preserve"> </w:t>
            </w:r>
          </w:p>
          <w:p w:rsidR="002E0E90" w:rsidRPr="002E0E90" w:rsidRDefault="003138B3" w:rsidP="00D85552">
            <w:pPr>
              <w:jc w:val="both"/>
            </w:pPr>
            <w:r>
              <w:t>с</w:t>
            </w:r>
            <w:r w:rsidR="002E0E90" w:rsidRPr="002E0E90">
              <w:t>адоводческое некоммерческое товарищество «</w:t>
            </w:r>
            <w:proofErr w:type="gramStart"/>
            <w:r w:rsidR="002E0E90" w:rsidRPr="002E0E90">
              <w:t>Цветущая</w:t>
            </w:r>
            <w:proofErr w:type="gramEnd"/>
            <w:r w:rsidR="002E0E90" w:rsidRPr="002E0E90">
              <w:t xml:space="preserve"> </w:t>
            </w:r>
            <w:proofErr w:type="spellStart"/>
            <w:r w:rsidR="002E0E90" w:rsidRPr="002E0E90">
              <w:t>Плющиха</w:t>
            </w:r>
            <w:proofErr w:type="spellEnd"/>
            <w:r w:rsidR="002E0E90" w:rsidRPr="002E0E90">
              <w:t>»</w:t>
            </w:r>
          </w:p>
        </w:tc>
        <w:tc>
          <w:tcPr>
            <w:tcW w:w="3544" w:type="dxa"/>
          </w:tcPr>
          <w:p w:rsidR="002E0E90" w:rsidRPr="002E0E90" w:rsidRDefault="002E0E90" w:rsidP="00D85552">
            <w:pPr>
              <w:jc w:val="both"/>
            </w:pPr>
            <w:r w:rsidRPr="002E0E90">
              <w:t>МБОУ СОШ № 206</w:t>
            </w:r>
          </w:p>
        </w:tc>
      </w:tr>
      <w:tr w:rsidR="002E0E90" w:rsidTr="00140DE5">
        <w:tc>
          <w:tcPr>
            <w:tcW w:w="675" w:type="dxa"/>
          </w:tcPr>
          <w:p w:rsidR="002E0E90" w:rsidRPr="002E0E90" w:rsidRDefault="002E0E90" w:rsidP="00D85552">
            <w:pPr>
              <w:widowControl/>
              <w:jc w:val="center"/>
            </w:pPr>
            <w:r w:rsidRPr="002E0E90">
              <w:t>22</w:t>
            </w:r>
          </w:p>
        </w:tc>
        <w:tc>
          <w:tcPr>
            <w:tcW w:w="5812" w:type="dxa"/>
          </w:tcPr>
          <w:p w:rsidR="002E0E90" w:rsidRPr="002E0E90" w:rsidRDefault="002E0E90" w:rsidP="00D85552">
            <w:pPr>
              <w:jc w:val="both"/>
            </w:pPr>
            <w:r w:rsidRPr="002E0E90">
              <w:t>Улица Воинская, № 110, 110/1</w:t>
            </w:r>
          </w:p>
        </w:tc>
        <w:tc>
          <w:tcPr>
            <w:tcW w:w="3544" w:type="dxa"/>
          </w:tcPr>
          <w:p w:rsidR="002E0E90" w:rsidRPr="002E0E90" w:rsidRDefault="002E0E90" w:rsidP="002E0E90">
            <w:pPr>
              <w:jc w:val="both"/>
            </w:pPr>
            <w:r w:rsidRPr="002E0E90">
              <w:t>МБОУ «Новосибирский городской педагогический лицей им.</w:t>
            </w:r>
            <w:r>
              <w:t xml:space="preserve"> </w:t>
            </w:r>
            <w:r w:rsidRPr="002E0E90">
              <w:t>А.</w:t>
            </w:r>
            <w:r>
              <w:t xml:space="preserve"> </w:t>
            </w:r>
            <w:r w:rsidRPr="002E0E90">
              <w:t>С. Пушкина»</w:t>
            </w:r>
          </w:p>
        </w:tc>
      </w:tr>
    </w:tbl>
    <w:p w:rsidR="00830C3B" w:rsidRDefault="00830C3B" w:rsidP="00A1256C">
      <w:pPr>
        <w:widowControl/>
        <w:spacing w:before="480" w:line="240" w:lineRule="atLeast"/>
        <w:jc w:val="center"/>
      </w:pPr>
      <w:r w:rsidRPr="00056D44">
        <w:rPr>
          <w:bCs/>
        </w:rPr>
        <w:t>_____________</w:t>
      </w:r>
    </w:p>
    <w:sectPr w:rsidR="00830C3B" w:rsidSect="008D2663">
      <w:headerReference w:type="default" r:id="rId14"/>
      <w:endnotePr>
        <w:numFmt w:val="decimal"/>
      </w:endnotePr>
      <w:pgSz w:w="11907" w:h="16840"/>
      <w:pgMar w:top="1134" w:right="567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BDC" w:rsidRDefault="00B56BDC">
      <w:r>
        <w:separator/>
      </w:r>
    </w:p>
  </w:endnote>
  <w:endnote w:type="continuationSeparator" w:id="0">
    <w:p w:rsidR="00B56BDC" w:rsidRDefault="00B56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BDC" w:rsidRDefault="00B56BDC">
      <w:r>
        <w:separator/>
      </w:r>
    </w:p>
  </w:footnote>
  <w:footnote w:type="continuationSeparator" w:id="0">
    <w:p w:rsidR="00B56BDC" w:rsidRDefault="00B56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5D" w:rsidRDefault="00252D97">
    <w:pPr>
      <w:pStyle w:val="a3"/>
      <w:framePr w:wrap="auto" w:vAnchor="text" w:hAnchor="margin" w:xAlign="center" w:y="1"/>
      <w:widowControl/>
      <w:rPr>
        <w:rStyle w:val="a5"/>
      </w:rPr>
    </w:pPr>
    <w:r>
      <w:rPr>
        <w:rStyle w:val="a5"/>
      </w:rPr>
      <w:fldChar w:fldCharType="begin"/>
    </w:r>
    <w:r w:rsidR="000072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256C">
      <w:rPr>
        <w:rStyle w:val="a5"/>
        <w:noProof/>
      </w:rPr>
      <w:t>2</w:t>
    </w:r>
    <w:r>
      <w:rPr>
        <w:rStyle w:val="a5"/>
      </w:rPr>
      <w:fldChar w:fldCharType="end"/>
    </w:r>
  </w:p>
  <w:p w:rsidR="0000725D" w:rsidRDefault="0000725D">
    <w:pPr>
      <w:pStyle w:val="a3"/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5D" w:rsidRDefault="00252D97">
    <w:pPr>
      <w:pStyle w:val="a3"/>
      <w:framePr w:wrap="auto" w:vAnchor="text" w:hAnchor="margin" w:xAlign="center" w:y="1"/>
      <w:widowControl/>
      <w:rPr>
        <w:rStyle w:val="a5"/>
      </w:rPr>
    </w:pPr>
    <w:r>
      <w:rPr>
        <w:rStyle w:val="a5"/>
      </w:rPr>
      <w:fldChar w:fldCharType="begin"/>
    </w:r>
    <w:r w:rsidR="000072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256C">
      <w:rPr>
        <w:rStyle w:val="a5"/>
        <w:noProof/>
      </w:rPr>
      <w:t>2</w:t>
    </w:r>
    <w:r>
      <w:rPr>
        <w:rStyle w:val="a5"/>
      </w:rPr>
      <w:fldChar w:fldCharType="end"/>
    </w:r>
  </w:p>
  <w:p w:rsidR="0000725D" w:rsidRDefault="0000725D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3E3526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4B096A5A"/>
    <w:multiLevelType w:val="multilevel"/>
    <w:tmpl w:val="73CEFFEA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551A1C2E"/>
    <w:multiLevelType w:val="multilevel"/>
    <w:tmpl w:val="8C7CED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4">
    <w:nsid w:val="725C7CD0"/>
    <w:multiLevelType w:val="singleLevel"/>
    <w:tmpl w:val="3E6E8FF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attachedTemplate r:id="rId1"/>
  <w:defaultTabStop w:val="720"/>
  <w:autoHyphenation/>
  <w:consecutiveHyphenLimit w:val="14"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830C3B"/>
    <w:rsid w:val="0000725D"/>
    <w:rsid w:val="00011648"/>
    <w:rsid w:val="00015463"/>
    <w:rsid w:val="000277BF"/>
    <w:rsid w:val="000333CB"/>
    <w:rsid w:val="00042868"/>
    <w:rsid w:val="00047E58"/>
    <w:rsid w:val="00056D44"/>
    <w:rsid w:val="00083DAD"/>
    <w:rsid w:val="00091E63"/>
    <w:rsid w:val="000947B8"/>
    <w:rsid w:val="000A06D5"/>
    <w:rsid w:val="000A2135"/>
    <w:rsid w:val="000A28ED"/>
    <w:rsid w:val="000A41B5"/>
    <w:rsid w:val="000A7DF9"/>
    <w:rsid w:val="000B130E"/>
    <w:rsid w:val="000C6D7F"/>
    <w:rsid w:val="000D27DD"/>
    <w:rsid w:val="000E4471"/>
    <w:rsid w:val="00104A5E"/>
    <w:rsid w:val="00114861"/>
    <w:rsid w:val="0012089D"/>
    <w:rsid w:val="00125613"/>
    <w:rsid w:val="00140A91"/>
    <w:rsid w:val="00140DE5"/>
    <w:rsid w:val="00141F05"/>
    <w:rsid w:val="00142032"/>
    <w:rsid w:val="0016022C"/>
    <w:rsid w:val="0017482B"/>
    <w:rsid w:val="00174F16"/>
    <w:rsid w:val="0017679D"/>
    <w:rsid w:val="00177FBC"/>
    <w:rsid w:val="001C2B74"/>
    <w:rsid w:val="001F6371"/>
    <w:rsid w:val="00200FD4"/>
    <w:rsid w:val="00211F51"/>
    <w:rsid w:val="002179B9"/>
    <w:rsid w:val="00217D4E"/>
    <w:rsid w:val="00222538"/>
    <w:rsid w:val="00234C5C"/>
    <w:rsid w:val="00236313"/>
    <w:rsid w:val="00237ABA"/>
    <w:rsid w:val="00252D97"/>
    <w:rsid w:val="00257AB1"/>
    <w:rsid w:val="00263AAC"/>
    <w:rsid w:val="00271794"/>
    <w:rsid w:val="0028023C"/>
    <w:rsid w:val="00293A99"/>
    <w:rsid w:val="002A1FD2"/>
    <w:rsid w:val="002E0E90"/>
    <w:rsid w:val="002E7592"/>
    <w:rsid w:val="002F25B0"/>
    <w:rsid w:val="003071C8"/>
    <w:rsid w:val="003138B3"/>
    <w:rsid w:val="0032682A"/>
    <w:rsid w:val="0033107B"/>
    <w:rsid w:val="00337DDF"/>
    <w:rsid w:val="00343333"/>
    <w:rsid w:val="00350674"/>
    <w:rsid w:val="003945B8"/>
    <w:rsid w:val="003949A2"/>
    <w:rsid w:val="003A1B6A"/>
    <w:rsid w:val="003A1FAB"/>
    <w:rsid w:val="003C05A9"/>
    <w:rsid w:val="003C31B5"/>
    <w:rsid w:val="003C3D3F"/>
    <w:rsid w:val="003D3134"/>
    <w:rsid w:val="003D3723"/>
    <w:rsid w:val="003F3027"/>
    <w:rsid w:val="003F4A4F"/>
    <w:rsid w:val="0041337F"/>
    <w:rsid w:val="00424CF8"/>
    <w:rsid w:val="004334C8"/>
    <w:rsid w:val="00446726"/>
    <w:rsid w:val="00476143"/>
    <w:rsid w:val="004B100E"/>
    <w:rsid w:val="004B268C"/>
    <w:rsid w:val="004D72C9"/>
    <w:rsid w:val="004E5947"/>
    <w:rsid w:val="005026F8"/>
    <w:rsid w:val="00516FEC"/>
    <w:rsid w:val="005171CC"/>
    <w:rsid w:val="00531D8F"/>
    <w:rsid w:val="00533634"/>
    <w:rsid w:val="005337B9"/>
    <w:rsid w:val="00535BB4"/>
    <w:rsid w:val="005427E2"/>
    <w:rsid w:val="005549AB"/>
    <w:rsid w:val="00562928"/>
    <w:rsid w:val="0057393D"/>
    <w:rsid w:val="00582C58"/>
    <w:rsid w:val="00585FEB"/>
    <w:rsid w:val="0059383D"/>
    <w:rsid w:val="00596EDA"/>
    <w:rsid w:val="005A4053"/>
    <w:rsid w:val="005A7C45"/>
    <w:rsid w:val="005D6C3E"/>
    <w:rsid w:val="005D7271"/>
    <w:rsid w:val="005E4F93"/>
    <w:rsid w:val="00605A9C"/>
    <w:rsid w:val="00606022"/>
    <w:rsid w:val="00606C50"/>
    <w:rsid w:val="006164B9"/>
    <w:rsid w:val="00641DC1"/>
    <w:rsid w:val="00643599"/>
    <w:rsid w:val="00663C48"/>
    <w:rsid w:val="006A32E3"/>
    <w:rsid w:val="006B2D6B"/>
    <w:rsid w:val="006D61FE"/>
    <w:rsid w:val="006E0131"/>
    <w:rsid w:val="00725E35"/>
    <w:rsid w:val="00740725"/>
    <w:rsid w:val="007507AA"/>
    <w:rsid w:val="00753D8E"/>
    <w:rsid w:val="007654A3"/>
    <w:rsid w:val="007737F2"/>
    <w:rsid w:val="007861AD"/>
    <w:rsid w:val="0079560F"/>
    <w:rsid w:val="00796B9B"/>
    <w:rsid w:val="007A3E49"/>
    <w:rsid w:val="007B2587"/>
    <w:rsid w:val="007D000B"/>
    <w:rsid w:val="007D5BEC"/>
    <w:rsid w:val="007E5E33"/>
    <w:rsid w:val="007E7CD9"/>
    <w:rsid w:val="007F5071"/>
    <w:rsid w:val="00830C3B"/>
    <w:rsid w:val="00834338"/>
    <w:rsid w:val="00834BAB"/>
    <w:rsid w:val="00845AB1"/>
    <w:rsid w:val="00851066"/>
    <w:rsid w:val="00860AE7"/>
    <w:rsid w:val="00893930"/>
    <w:rsid w:val="00895B74"/>
    <w:rsid w:val="008A44FD"/>
    <w:rsid w:val="008B2AF9"/>
    <w:rsid w:val="008C6BA8"/>
    <w:rsid w:val="008D2663"/>
    <w:rsid w:val="008D311F"/>
    <w:rsid w:val="00920860"/>
    <w:rsid w:val="00922A83"/>
    <w:rsid w:val="009263A7"/>
    <w:rsid w:val="009273B2"/>
    <w:rsid w:val="00932143"/>
    <w:rsid w:val="0094585A"/>
    <w:rsid w:val="009618C1"/>
    <w:rsid w:val="00965F0D"/>
    <w:rsid w:val="00967664"/>
    <w:rsid w:val="00994760"/>
    <w:rsid w:val="009A6C13"/>
    <w:rsid w:val="009B2A7D"/>
    <w:rsid w:val="009C3B12"/>
    <w:rsid w:val="009D427A"/>
    <w:rsid w:val="009F0C50"/>
    <w:rsid w:val="00A06942"/>
    <w:rsid w:val="00A1256C"/>
    <w:rsid w:val="00A27904"/>
    <w:rsid w:val="00A317A9"/>
    <w:rsid w:val="00A539E2"/>
    <w:rsid w:val="00A5425A"/>
    <w:rsid w:val="00A6305E"/>
    <w:rsid w:val="00A712C1"/>
    <w:rsid w:val="00A75D7D"/>
    <w:rsid w:val="00A95655"/>
    <w:rsid w:val="00A96631"/>
    <w:rsid w:val="00AB74DE"/>
    <w:rsid w:val="00AF0FDA"/>
    <w:rsid w:val="00AF122E"/>
    <w:rsid w:val="00AF1ACE"/>
    <w:rsid w:val="00AF37EF"/>
    <w:rsid w:val="00B13A6D"/>
    <w:rsid w:val="00B42E08"/>
    <w:rsid w:val="00B505E5"/>
    <w:rsid w:val="00B53EF6"/>
    <w:rsid w:val="00B55A7A"/>
    <w:rsid w:val="00B56BDC"/>
    <w:rsid w:val="00B71CD3"/>
    <w:rsid w:val="00B7675D"/>
    <w:rsid w:val="00B77992"/>
    <w:rsid w:val="00B80AFB"/>
    <w:rsid w:val="00B81D13"/>
    <w:rsid w:val="00B8318C"/>
    <w:rsid w:val="00B8402A"/>
    <w:rsid w:val="00BA1FFC"/>
    <w:rsid w:val="00BC7F7A"/>
    <w:rsid w:val="00BD7C00"/>
    <w:rsid w:val="00BE067E"/>
    <w:rsid w:val="00C10017"/>
    <w:rsid w:val="00C259CC"/>
    <w:rsid w:val="00C316F7"/>
    <w:rsid w:val="00C45E10"/>
    <w:rsid w:val="00C477A2"/>
    <w:rsid w:val="00C52450"/>
    <w:rsid w:val="00C637A6"/>
    <w:rsid w:val="00C857A8"/>
    <w:rsid w:val="00C8782B"/>
    <w:rsid w:val="00C942F4"/>
    <w:rsid w:val="00CC0895"/>
    <w:rsid w:val="00CC5A75"/>
    <w:rsid w:val="00CD16DB"/>
    <w:rsid w:val="00CD56CF"/>
    <w:rsid w:val="00CE198B"/>
    <w:rsid w:val="00D04B6C"/>
    <w:rsid w:val="00D179E0"/>
    <w:rsid w:val="00D3655A"/>
    <w:rsid w:val="00D85552"/>
    <w:rsid w:val="00DA2030"/>
    <w:rsid w:val="00DB49FB"/>
    <w:rsid w:val="00DB5A4C"/>
    <w:rsid w:val="00DB7DCA"/>
    <w:rsid w:val="00DC05F0"/>
    <w:rsid w:val="00DC311D"/>
    <w:rsid w:val="00DD247F"/>
    <w:rsid w:val="00DD409B"/>
    <w:rsid w:val="00DD5BF5"/>
    <w:rsid w:val="00DE164B"/>
    <w:rsid w:val="00E34D25"/>
    <w:rsid w:val="00E562AE"/>
    <w:rsid w:val="00E76941"/>
    <w:rsid w:val="00E85253"/>
    <w:rsid w:val="00E87AFD"/>
    <w:rsid w:val="00E910C2"/>
    <w:rsid w:val="00E919FB"/>
    <w:rsid w:val="00EA5C48"/>
    <w:rsid w:val="00EA75C3"/>
    <w:rsid w:val="00ED2E49"/>
    <w:rsid w:val="00ED336F"/>
    <w:rsid w:val="00EF340A"/>
    <w:rsid w:val="00F04B42"/>
    <w:rsid w:val="00F2227A"/>
    <w:rsid w:val="00F229CE"/>
    <w:rsid w:val="00F2413D"/>
    <w:rsid w:val="00F265D7"/>
    <w:rsid w:val="00F33631"/>
    <w:rsid w:val="00F35075"/>
    <w:rsid w:val="00F419AF"/>
    <w:rsid w:val="00F51B2C"/>
    <w:rsid w:val="00F67C44"/>
    <w:rsid w:val="00F70DA1"/>
    <w:rsid w:val="00F74EEA"/>
    <w:rsid w:val="00FB5162"/>
    <w:rsid w:val="00FD200D"/>
    <w:rsid w:val="00FF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D97"/>
    <w:pPr>
      <w:widowControl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252D97"/>
    <w:pPr>
      <w:keepNext/>
      <w:spacing w:before="60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252D97"/>
    <w:pPr>
      <w:keepNext/>
      <w:spacing w:before="600" w:after="30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52D97"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252D97"/>
    <w:pPr>
      <w:keepNext/>
      <w:spacing w:before="360" w:line="240" w:lineRule="atLeast"/>
      <w:ind w:firstLine="34"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252D97"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252D97"/>
    <w:pPr>
      <w:keepNext/>
      <w:spacing w:before="48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252D97"/>
    <w:pPr>
      <w:keepNext/>
      <w:widowControl/>
      <w:spacing w:before="600" w:line="240" w:lineRule="atLeast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52D97"/>
    <w:pPr>
      <w:keepNext/>
      <w:widowControl/>
      <w:spacing w:line="240" w:lineRule="atLeast"/>
      <w:ind w:left="36" w:right="36"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252D97"/>
    <w:pPr>
      <w:keepNext/>
      <w:widowControl/>
      <w:spacing w:line="240" w:lineRule="atLeast"/>
      <w:ind w:left="36" w:right="36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2D9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52D9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52D9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52D9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252D9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252D97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252D9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252D9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252D9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252D9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2D97"/>
    <w:rPr>
      <w:rFonts w:cs="Times New Roman"/>
      <w:sz w:val="28"/>
      <w:szCs w:val="28"/>
    </w:rPr>
  </w:style>
  <w:style w:type="character" w:styleId="a5">
    <w:name w:val="page number"/>
    <w:basedOn w:val="a0"/>
    <w:uiPriority w:val="99"/>
    <w:rsid w:val="00252D97"/>
    <w:rPr>
      <w:rFonts w:cs="Times New Roman"/>
      <w:sz w:val="20"/>
      <w:szCs w:val="20"/>
    </w:rPr>
  </w:style>
  <w:style w:type="paragraph" w:styleId="a6">
    <w:name w:val="caption"/>
    <w:basedOn w:val="a"/>
    <w:next w:val="a"/>
    <w:uiPriority w:val="99"/>
    <w:qFormat/>
    <w:rsid w:val="00252D97"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rsid w:val="00252D97"/>
    <w:pPr>
      <w:ind w:left="6804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252D97"/>
    <w:rPr>
      <w:rFonts w:cs="Times New Roman"/>
      <w:sz w:val="28"/>
      <w:szCs w:val="28"/>
    </w:rPr>
  </w:style>
  <w:style w:type="paragraph" w:styleId="a9">
    <w:name w:val="Body Text"/>
    <w:basedOn w:val="a"/>
    <w:link w:val="aa"/>
    <w:uiPriority w:val="99"/>
    <w:rsid w:val="00252D97"/>
  </w:style>
  <w:style w:type="character" w:customStyle="1" w:styleId="aa">
    <w:name w:val="Основной текст Знак"/>
    <w:basedOn w:val="a0"/>
    <w:link w:val="a9"/>
    <w:uiPriority w:val="99"/>
    <w:semiHidden/>
    <w:locked/>
    <w:rsid w:val="00252D97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252D97"/>
    <w:pPr>
      <w:tabs>
        <w:tab w:val="left" w:pos="6237"/>
      </w:tabs>
      <w:jc w:val="center"/>
    </w:pPr>
    <w:rPr>
      <w:noProof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2D97"/>
    <w:rPr>
      <w:rFonts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7D000B"/>
    <w:pPr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7D000B"/>
    <w:rPr>
      <w:rFonts w:ascii="Times New Roman" w:hAnsi="Times New Roman"/>
      <w:sz w:val="22"/>
    </w:rPr>
  </w:style>
  <w:style w:type="paragraph" w:customStyle="1" w:styleId="Style4">
    <w:name w:val="Style4"/>
    <w:basedOn w:val="a"/>
    <w:uiPriority w:val="99"/>
    <w:rsid w:val="007D000B"/>
    <w:pPr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paragraph" w:styleId="ab">
    <w:name w:val="No Spacing"/>
    <w:uiPriority w:val="99"/>
    <w:qFormat/>
    <w:rsid w:val="00293A99"/>
    <w:rPr>
      <w:rFonts w:ascii="Calibri" w:hAnsi="Calibri" w:cs="Calibri"/>
      <w:sz w:val="22"/>
      <w:szCs w:val="22"/>
    </w:rPr>
  </w:style>
  <w:style w:type="paragraph" w:styleId="23">
    <w:name w:val="Quote"/>
    <w:basedOn w:val="a"/>
    <w:next w:val="a"/>
    <w:link w:val="24"/>
    <w:uiPriority w:val="29"/>
    <w:qFormat/>
    <w:rsid w:val="00DB5A4C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locked/>
    <w:rsid w:val="00DB5A4C"/>
    <w:rPr>
      <w:rFonts w:ascii="Calibri" w:hAnsi="Calibri" w:cs="Times New Roman"/>
      <w:i/>
      <w:iCs/>
      <w:color w:val="000000"/>
      <w:lang w:eastAsia="en-US"/>
    </w:rPr>
  </w:style>
  <w:style w:type="paragraph" w:customStyle="1" w:styleId="11">
    <w:name w:val="Без интервала1"/>
    <w:rsid w:val="00860AE7"/>
    <w:rPr>
      <w:sz w:val="24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630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A6305E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9947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62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AAC80EF9714B6A991CF8577E9DE08042DF2D4ACB778159820EEEB4417FE8C1BB92E1FF3E58622ADD94754I6s7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AAC80EF9714B6A991CF8577E9DE08042DF2D4ACB778159820EEEB4417FE8C1BB92E1FF3E58622ADD9455EI6s4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AAC80EF9714B6A991CF8577E9DE08042DF2D4ACB778159820EEEB4417FE8C1BB92E1FF3E58622ADD9455EI6s4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AC80EF9714B6A991CF8577E9DE08042DF2D4ACB778159820EEEB4417FE8C1BIBs9I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bysheva\Local%20Settings\Temporary%20Internet%20Files\OLK6\&#1064;&#1072;&#1073;&#1083;&#1086;&#1085;_97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F9DF4-6719-4D9D-8442-5A44AF8B2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Шаблон_972</Template>
  <TotalTime>2</TotalTime>
  <Pages>9</Pages>
  <Words>2430</Words>
  <Characters>13857</Characters>
  <Application>Microsoft Office Word</Application>
  <DocSecurity>0</DocSecurity>
  <Lines>115</Lines>
  <Paragraphs>32</Paragraphs>
  <ScaleCrop>false</ScaleCrop>
  <Company>Elcom Ltd</Company>
  <LinksUpToDate>false</LinksUpToDate>
  <CharactersWithSpaces>16255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 к тексту</dc:title>
  <dc:subject/>
  <dc:creator>tchesnokova</dc:creator>
  <cp:keywords/>
  <dc:description/>
  <cp:lastModifiedBy>Lenovo User</cp:lastModifiedBy>
  <cp:revision>3</cp:revision>
  <cp:lastPrinted>2014-02-27T09:53:00Z</cp:lastPrinted>
  <dcterms:created xsi:type="dcterms:W3CDTF">2014-02-28T08:23:00Z</dcterms:created>
  <dcterms:modified xsi:type="dcterms:W3CDTF">2014-02-28T08:26:00Z</dcterms:modified>
</cp:coreProperties>
</file>